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3AA3" w14:textId="77777777" w:rsidR="00F319BB" w:rsidRPr="000258B8" w:rsidRDefault="00F319BB" w:rsidP="00F319BB">
      <w:pPr>
        <w:pStyle w:val="Dokumentname"/>
        <w:ind w:left="-142"/>
        <w:rPr>
          <w:rFonts w:asciiTheme="minorHAnsi" w:hAnsiTheme="minorHAnsi" w:cstheme="minorHAnsi"/>
          <w:szCs w:val="28"/>
          <w:lang w:val="en-GB"/>
        </w:rPr>
      </w:pPr>
      <w:r w:rsidRPr="000258B8">
        <w:rPr>
          <w:rFonts w:asciiTheme="minorHAnsi" w:hAnsiTheme="minorHAnsi" w:cstheme="minorHAnsi"/>
          <w:szCs w:val="28"/>
          <w:lang w:val="en-GB"/>
        </w:rPr>
        <w:t>Escalation process – Status report</w:t>
      </w:r>
    </w:p>
    <w:p w14:paraId="24552460" w14:textId="77777777" w:rsidR="0001117A" w:rsidRPr="000258B8" w:rsidRDefault="0001117A" w:rsidP="0001117A">
      <w:pPr>
        <w:ind w:left="-142"/>
        <w:rPr>
          <w:rFonts w:asciiTheme="minorHAnsi" w:hAnsiTheme="minorHAnsi" w:cstheme="minorHAnsi"/>
          <w:b/>
          <w:sz w:val="10"/>
          <w:szCs w:val="10"/>
          <w:lang w:val="en-GB"/>
        </w:rPr>
      </w:pPr>
    </w:p>
    <w:tbl>
      <w:tblPr>
        <w:tblW w:w="10632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261"/>
        <w:gridCol w:w="1701"/>
        <w:gridCol w:w="3827"/>
      </w:tblGrid>
      <w:tr w:rsidR="005337AF" w:rsidRPr="000258B8" w14:paraId="767624D8" w14:textId="77777777" w:rsidTr="00203CED">
        <w:trPr>
          <w:trHeight w:hRule="exact" w:val="284"/>
        </w:trPr>
        <w:tc>
          <w:tcPr>
            <w:tcW w:w="5104" w:type="dxa"/>
            <w:gridSpan w:val="2"/>
            <w:tcBorders>
              <w:top w:val="single" w:sz="18" w:space="0" w:color="B6BAC2"/>
              <w:left w:val="single" w:sz="18" w:space="0" w:color="B6BAC2"/>
              <w:right w:val="nil"/>
            </w:tcBorders>
            <w:shd w:val="clear" w:color="auto" w:fill="FFFFFF"/>
            <w:vAlign w:val="center"/>
          </w:tcPr>
          <w:p w14:paraId="71612ADF" w14:textId="74DD6122" w:rsidR="005337AF" w:rsidRPr="000258B8" w:rsidRDefault="0009251B" w:rsidP="00D64AC1">
            <w:pPr>
              <w:spacing w:before="40" w:after="40"/>
              <w:rPr>
                <w:rFonts w:asciiTheme="minorHAnsi" w:hAnsiTheme="minorHAnsi" w:cstheme="minorHAnsi"/>
                <w:b/>
                <w:bCs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lang w:val="en-GB"/>
              </w:rPr>
              <w:t>Schaeffler</w:t>
            </w:r>
          </w:p>
        </w:tc>
        <w:tc>
          <w:tcPr>
            <w:tcW w:w="5528" w:type="dxa"/>
            <w:gridSpan w:val="2"/>
            <w:tcBorders>
              <w:top w:val="single" w:sz="18" w:space="0" w:color="B6BAC2"/>
              <w:left w:val="single" w:sz="4" w:space="0" w:color="auto"/>
              <w:right w:val="single" w:sz="18" w:space="0" w:color="B6BAC2"/>
            </w:tcBorders>
            <w:shd w:val="clear" w:color="auto" w:fill="auto"/>
            <w:noWrap/>
            <w:vAlign w:val="center"/>
          </w:tcPr>
          <w:p w14:paraId="37B6AF76" w14:textId="1898B29C" w:rsidR="005337AF" w:rsidRPr="000258B8" w:rsidRDefault="00F319BB" w:rsidP="00D64AC1">
            <w:pPr>
              <w:spacing w:before="40" w:after="40"/>
              <w:rPr>
                <w:rFonts w:asciiTheme="minorHAnsi" w:hAnsiTheme="minorHAnsi" w:cstheme="minorHAnsi"/>
                <w:b/>
                <w:bCs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lang w:val="en-GB"/>
              </w:rPr>
              <w:t>Supplier</w:t>
            </w:r>
          </w:p>
        </w:tc>
      </w:tr>
      <w:tr w:rsidR="005337AF" w:rsidRPr="000258B8" w14:paraId="50AE66DF" w14:textId="77777777" w:rsidTr="00203CED">
        <w:trPr>
          <w:trHeight w:hRule="exact" w:val="284"/>
        </w:trPr>
        <w:tc>
          <w:tcPr>
            <w:tcW w:w="5104" w:type="dxa"/>
            <w:gridSpan w:val="2"/>
            <w:tcBorders>
              <w:left w:val="single" w:sz="18" w:space="0" w:color="B6BAC2"/>
              <w:bottom w:val="single" w:sz="8" w:space="0" w:color="B6BAC2"/>
              <w:right w:val="single" w:sz="4" w:space="0" w:color="auto"/>
            </w:tcBorders>
            <w:shd w:val="clear" w:color="auto" w:fill="FFFFFF"/>
            <w:vAlign w:val="center"/>
          </w:tcPr>
          <w:p w14:paraId="2D7070A6" w14:textId="77777777" w:rsidR="005337AF" w:rsidRPr="000258B8" w:rsidRDefault="002E0344" w:rsidP="005955D6">
            <w:pPr>
              <w:spacing w:before="20" w:after="2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</w:textInput>
                </w:ffData>
              </w:fldChar>
            </w:r>
            <w:r w:rsidR="00485CC9"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  <w:bottom w:val="single" w:sz="8" w:space="0" w:color="B6BAC2"/>
              <w:right w:val="single" w:sz="18" w:space="0" w:color="B6BAC2"/>
            </w:tcBorders>
            <w:shd w:val="clear" w:color="auto" w:fill="auto"/>
            <w:noWrap/>
            <w:vAlign w:val="center"/>
          </w:tcPr>
          <w:p w14:paraId="4D9E65A6" w14:textId="77777777" w:rsidR="005337AF" w:rsidRPr="000258B8" w:rsidRDefault="002E0344" w:rsidP="00D64AC1">
            <w:pPr>
              <w:spacing w:before="20" w:after="2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</w:textInput>
                </w:ffData>
              </w:fldChar>
            </w:r>
            <w:r w:rsidR="00EF7EDE"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319BB" w:rsidRPr="000258B8" w14:paraId="3EE56CBE" w14:textId="77777777" w:rsidTr="00203CED">
        <w:trPr>
          <w:trHeight w:hRule="exact" w:val="284"/>
        </w:trPr>
        <w:tc>
          <w:tcPr>
            <w:tcW w:w="1843" w:type="dxa"/>
            <w:tcBorders>
              <w:top w:val="single" w:sz="8" w:space="0" w:color="B6BAC2"/>
              <w:left w:val="single" w:sz="1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4DAD637C" w14:textId="4894EAB1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Contact person</w:t>
            </w:r>
          </w:p>
        </w:tc>
        <w:tc>
          <w:tcPr>
            <w:tcW w:w="326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noWrap/>
            <w:vAlign w:val="center"/>
          </w:tcPr>
          <w:p w14:paraId="0FCE6A29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7CCB5FC3" w14:textId="26EABE70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Contact person</w:t>
            </w:r>
          </w:p>
        </w:tc>
        <w:tc>
          <w:tcPr>
            <w:tcW w:w="3827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18" w:space="0" w:color="B6BAC2"/>
            </w:tcBorders>
            <w:shd w:val="clear" w:color="auto" w:fill="FFFFFF"/>
            <w:vAlign w:val="center"/>
          </w:tcPr>
          <w:p w14:paraId="2125B6E0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319BB" w:rsidRPr="000258B8" w14:paraId="6EAC68A4" w14:textId="77777777" w:rsidTr="00203CED">
        <w:trPr>
          <w:trHeight w:hRule="exact" w:val="284"/>
        </w:trPr>
        <w:tc>
          <w:tcPr>
            <w:tcW w:w="1843" w:type="dxa"/>
            <w:tcBorders>
              <w:top w:val="single" w:sz="8" w:space="0" w:color="B6BAC2"/>
              <w:left w:val="single" w:sz="1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028985CD" w14:textId="68707E40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Department</w:t>
            </w:r>
          </w:p>
        </w:tc>
        <w:tc>
          <w:tcPr>
            <w:tcW w:w="326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noWrap/>
            <w:vAlign w:val="center"/>
          </w:tcPr>
          <w:p w14:paraId="70DEB59A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2AE9D4A1" w14:textId="784156C5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Department</w:t>
            </w:r>
          </w:p>
        </w:tc>
        <w:tc>
          <w:tcPr>
            <w:tcW w:w="3827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18" w:space="0" w:color="B6BAC2"/>
            </w:tcBorders>
            <w:shd w:val="clear" w:color="auto" w:fill="FFFFFF"/>
            <w:vAlign w:val="center"/>
          </w:tcPr>
          <w:p w14:paraId="678EDC75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319BB" w:rsidRPr="000258B8" w14:paraId="3BBB28D6" w14:textId="77777777" w:rsidTr="00203CED">
        <w:trPr>
          <w:trHeight w:hRule="exact" w:val="284"/>
        </w:trPr>
        <w:tc>
          <w:tcPr>
            <w:tcW w:w="1843" w:type="dxa"/>
            <w:tcBorders>
              <w:top w:val="single" w:sz="8" w:space="0" w:color="B6BAC2"/>
              <w:left w:val="single" w:sz="1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67374A3F" w14:textId="5BDC7F66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Telephone</w:t>
            </w:r>
          </w:p>
        </w:tc>
        <w:tc>
          <w:tcPr>
            <w:tcW w:w="326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noWrap/>
            <w:vAlign w:val="center"/>
          </w:tcPr>
          <w:p w14:paraId="4F2837AA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54EC5A5C" w14:textId="177658BC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Telephone</w:t>
            </w:r>
          </w:p>
        </w:tc>
        <w:tc>
          <w:tcPr>
            <w:tcW w:w="3827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18" w:space="0" w:color="B6BAC2"/>
            </w:tcBorders>
            <w:shd w:val="clear" w:color="auto" w:fill="FFFFFF"/>
            <w:vAlign w:val="center"/>
          </w:tcPr>
          <w:p w14:paraId="0A5360F4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319BB" w:rsidRPr="000258B8" w14:paraId="13B0E3E3" w14:textId="77777777" w:rsidTr="00203CED">
        <w:trPr>
          <w:trHeight w:hRule="exact" w:val="284"/>
        </w:trPr>
        <w:tc>
          <w:tcPr>
            <w:tcW w:w="1843" w:type="dxa"/>
            <w:tcBorders>
              <w:top w:val="single" w:sz="8" w:space="0" w:color="B6BAC2"/>
              <w:left w:val="single" w:sz="18" w:space="0" w:color="B6BAC2"/>
              <w:bottom w:val="single" w:sz="1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161A7C6D" w14:textId="4D1F6ACF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E-mail</w:t>
            </w:r>
          </w:p>
        </w:tc>
        <w:tc>
          <w:tcPr>
            <w:tcW w:w="3261" w:type="dxa"/>
            <w:tcBorders>
              <w:top w:val="single" w:sz="8" w:space="0" w:color="B6BAC2"/>
              <w:left w:val="single" w:sz="8" w:space="0" w:color="B6BAC2"/>
              <w:bottom w:val="single" w:sz="18" w:space="0" w:color="B6BAC2"/>
              <w:right w:val="single" w:sz="8" w:space="0" w:color="B6BAC2"/>
            </w:tcBorders>
            <w:shd w:val="clear" w:color="auto" w:fill="FFFFFF"/>
            <w:noWrap/>
            <w:vAlign w:val="center"/>
          </w:tcPr>
          <w:p w14:paraId="11241D8B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B6BAC2"/>
              <w:left w:val="single" w:sz="8" w:space="0" w:color="B6BAC2"/>
              <w:bottom w:val="single" w:sz="1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318E1CF6" w14:textId="7F567DB3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E-mail</w:t>
            </w:r>
          </w:p>
        </w:tc>
        <w:tc>
          <w:tcPr>
            <w:tcW w:w="3827" w:type="dxa"/>
            <w:tcBorders>
              <w:top w:val="single" w:sz="8" w:space="0" w:color="B6BAC2"/>
              <w:left w:val="single" w:sz="8" w:space="0" w:color="B6BAC2"/>
              <w:bottom w:val="single" w:sz="18" w:space="0" w:color="B6BAC2"/>
              <w:right w:val="single" w:sz="18" w:space="0" w:color="B6BAC2"/>
            </w:tcBorders>
            <w:shd w:val="clear" w:color="auto" w:fill="FFFFFF"/>
            <w:vAlign w:val="center"/>
          </w:tcPr>
          <w:p w14:paraId="33F9DD70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</w:tbl>
    <w:p w14:paraId="042338E9" w14:textId="77777777" w:rsidR="005337AF" w:rsidRPr="000258B8" w:rsidRDefault="005337AF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106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567"/>
        <w:gridCol w:w="425"/>
        <w:gridCol w:w="1417"/>
        <w:gridCol w:w="287"/>
        <w:gridCol w:w="4439"/>
        <w:gridCol w:w="3216"/>
      </w:tblGrid>
      <w:tr w:rsidR="00682356" w:rsidRPr="000258B8" w14:paraId="09207C88" w14:textId="77777777" w:rsidTr="00203CED">
        <w:trPr>
          <w:trHeight w:hRule="exact" w:val="397"/>
        </w:trPr>
        <w:tc>
          <w:tcPr>
            <w:tcW w:w="851" w:type="dxa"/>
            <w:gridSpan w:val="2"/>
            <w:vMerge w:val="restart"/>
            <w:tcBorders>
              <w:top w:val="single" w:sz="18" w:space="0" w:color="B6BAC2"/>
              <w:left w:val="single" w:sz="18" w:space="0" w:color="B6BAC2"/>
              <w:bottom w:val="nil"/>
              <w:right w:val="nil"/>
            </w:tcBorders>
            <w:shd w:val="clear" w:color="auto" w:fill="auto"/>
          </w:tcPr>
          <w:p w14:paraId="564AF405" w14:textId="7BB05AF2" w:rsidR="00682356" w:rsidRPr="00C92B15" w:rsidRDefault="00261709" w:rsidP="00525091">
            <w:pPr>
              <w:spacing w:before="20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4"/>
                <w:szCs w:val="24"/>
                <w:lang w:val="en-GB"/>
              </w:rPr>
            </w:r>
            <w:r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6568" w:type="dxa"/>
            <w:gridSpan w:val="4"/>
            <w:tcBorders>
              <w:top w:val="single" w:sz="18" w:space="0" w:color="B6BAC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0588F" w14:textId="43EDC54C" w:rsidR="00682356" w:rsidRPr="00C92B15" w:rsidRDefault="006E18BD" w:rsidP="00682356">
            <w:pP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lang w:val="en-GB"/>
              </w:rPr>
            </w:pPr>
            <w:r w:rsidRPr="00C92B15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lang w:val="en-GB"/>
              </w:rPr>
              <w:t>Standard</w:t>
            </w:r>
            <w:r w:rsidR="00F319BB" w:rsidRPr="00C92B15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lang w:val="en-GB"/>
              </w:rPr>
              <w:t xml:space="preserve"> process</w:t>
            </w:r>
          </w:p>
        </w:tc>
        <w:tc>
          <w:tcPr>
            <w:tcW w:w="3216" w:type="dxa"/>
            <w:tcBorders>
              <w:top w:val="single" w:sz="18" w:space="0" w:color="B6BAC2"/>
              <w:left w:val="nil"/>
              <w:bottom w:val="nil"/>
              <w:right w:val="single" w:sz="18" w:space="0" w:color="B6BAC2"/>
            </w:tcBorders>
            <w:shd w:val="clear" w:color="auto" w:fill="auto"/>
            <w:vAlign w:val="center"/>
          </w:tcPr>
          <w:p w14:paraId="1AD21947" w14:textId="77777777" w:rsidR="00682356" w:rsidRPr="00C92B15" w:rsidRDefault="00682356" w:rsidP="00682356">
            <w:pPr>
              <w:rPr>
                <w:rFonts w:asciiTheme="minorHAnsi" w:hAnsiTheme="minorHAnsi" w:cstheme="minorHAnsi"/>
                <w:b/>
                <w:color w:val="000000" w:themeColor="text1"/>
                <w:lang w:val="en-GB"/>
              </w:rPr>
            </w:pPr>
          </w:p>
        </w:tc>
      </w:tr>
      <w:tr w:rsidR="00682356" w:rsidRPr="000258B8" w14:paraId="60D3051A" w14:textId="77777777" w:rsidTr="00203CED">
        <w:trPr>
          <w:trHeight w:hRule="exact" w:val="284"/>
        </w:trPr>
        <w:tc>
          <w:tcPr>
            <w:tcW w:w="851" w:type="dxa"/>
            <w:gridSpan w:val="2"/>
            <w:vMerge/>
            <w:tcBorders>
              <w:top w:val="nil"/>
              <w:left w:val="single" w:sz="18" w:space="0" w:color="B6BAC2"/>
              <w:bottom w:val="single" w:sz="18" w:space="0" w:color="B6BAC2"/>
              <w:right w:val="nil"/>
            </w:tcBorders>
            <w:shd w:val="clear" w:color="auto" w:fill="auto"/>
          </w:tcPr>
          <w:p w14:paraId="3E5628AD" w14:textId="77777777" w:rsidR="00682356" w:rsidRPr="00C92B15" w:rsidRDefault="00682356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</w:p>
        </w:tc>
        <w:tc>
          <w:tcPr>
            <w:tcW w:w="6568" w:type="dxa"/>
            <w:gridSpan w:val="4"/>
            <w:tcBorders>
              <w:top w:val="nil"/>
              <w:left w:val="nil"/>
              <w:bottom w:val="single" w:sz="18" w:space="0" w:color="B6BAC2"/>
              <w:right w:val="nil"/>
            </w:tcBorders>
            <w:shd w:val="clear" w:color="auto" w:fill="auto"/>
            <w:vAlign w:val="center"/>
          </w:tcPr>
          <w:p w14:paraId="0A634254" w14:textId="5C1E782D" w:rsidR="00682356" w:rsidRPr="00C92B15" w:rsidRDefault="00F319BB" w:rsidP="00B76579">
            <w:pP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C92B15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  <w:t>Annulment of conditions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18" w:space="0" w:color="B6BAC2"/>
              <w:right w:val="single" w:sz="18" w:space="0" w:color="B6BAC2"/>
            </w:tcBorders>
            <w:shd w:val="clear" w:color="auto" w:fill="auto"/>
            <w:vAlign w:val="center"/>
          </w:tcPr>
          <w:p w14:paraId="1CF43CF3" w14:textId="77777777" w:rsidR="00682356" w:rsidRPr="00C92B15" w:rsidRDefault="00682356" w:rsidP="00B76579">
            <w:pPr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</w:p>
        </w:tc>
      </w:tr>
      <w:tr w:rsidR="00605CB4" w:rsidRPr="000258B8" w14:paraId="4CD44ED6" w14:textId="77777777" w:rsidTr="00AB3A82">
        <w:trPr>
          <w:trHeight w:val="303"/>
        </w:trPr>
        <w:tc>
          <w:tcPr>
            <w:tcW w:w="284" w:type="dxa"/>
            <w:tcBorders>
              <w:top w:val="single" w:sz="18" w:space="0" w:color="B6BAC2"/>
              <w:left w:val="single" w:sz="8" w:space="0" w:color="B6BAC2"/>
              <w:bottom w:val="nil"/>
              <w:right w:val="nil"/>
            </w:tcBorders>
          </w:tcPr>
          <w:p w14:paraId="5C9228B2" w14:textId="77777777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92" w:type="dxa"/>
            <w:gridSpan w:val="2"/>
            <w:tcBorders>
              <w:top w:val="single" w:sz="18" w:space="0" w:color="B6BAC2"/>
              <w:left w:val="nil"/>
              <w:bottom w:val="single" w:sz="4" w:space="0" w:color="auto"/>
              <w:right w:val="nil"/>
            </w:tcBorders>
            <w:vAlign w:val="bottom"/>
          </w:tcPr>
          <w:p w14:paraId="6E300FA0" w14:textId="5DE8D8A3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4" w:type="dxa"/>
            <w:gridSpan w:val="2"/>
            <w:tcBorders>
              <w:top w:val="single" w:sz="18" w:space="0" w:color="B6BAC2"/>
              <w:left w:val="nil"/>
              <w:bottom w:val="nil"/>
              <w:right w:val="single" w:sz="4" w:space="0" w:color="000000"/>
            </w:tcBorders>
          </w:tcPr>
          <w:p w14:paraId="1246FC67" w14:textId="21733A59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7655" w:type="dxa"/>
            <w:gridSpan w:val="2"/>
            <w:vMerge w:val="restart"/>
            <w:tcBorders>
              <w:top w:val="single" w:sz="18" w:space="0" w:color="B6BAC2"/>
              <w:left w:val="single" w:sz="4" w:space="0" w:color="000000"/>
              <w:right w:val="single" w:sz="8" w:space="0" w:color="B6BAC2"/>
            </w:tcBorders>
          </w:tcPr>
          <w:p w14:paraId="6BA5FFFF" w14:textId="7D856FAA" w:rsidR="00605CB4" w:rsidRPr="000258B8" w:rsidRDefault="00F319BB" w:rsidP="00203CED">
            <w:pPr>
              <w:pBdr>
                <w:left w:val="single" w:sz="8" w:space="4" w:color="B6BAC2"/>
              </w:pBdr>
              <w:spacing w:after="40"/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>Reason for the annulment</w:t>
            </w:r>
            <w:r w:rsidR="00605CB4" w:rsidRPr="000258B8"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>:</w:t>
            </w:r>
          </w:p>
          <w:p w14:paraId="6CDF47D9" w14:textId="1D28A831" w:rsidR="00605CB4" w:rsidRPr="000258B8" w:rsidRDefault="00605CB4" w:rsidP="00203CED">
            <w:pPr>
              <w:pBdr>
                <w:left w:val="single" w:sz="8" w:space="4" w:color="B6BAC2"/>
              </w:pBd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605CB4" w:rsidRPr="000258B8" w14:paraId="449C9639" w14:textId="77777777" w:rsidTr="00203CED">
        <w:trPr>
          <w:trHeight w:val="144"/>
        </w:trPr>
        <w:tc>
          <w:tcPr>
            <w:tcW w:w="284" w:type="dxa"/>
            <w:tcBorders>
              <w:top w:val="nil"/>
              <w:left w:val="single" w:sz="8" w:space="0" w:color="B6BAC2"/>
              <w:bottom w:val="single" w:sz="4" w:space="0" w:color="FFFFFF"/>
              <w:right w:val="nil"/>
            </w:tcBorders>
          </w:tcPr>
          <w:p w14:paraId="627D34D2" w14:textId="77777777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FFFFFF"/>
              <w:right w:val="nil"/>
            </w:tcBorders>
          </w:tcPr>
          <w:p w14:paraId="78604CE7" w14:textId="6511B99E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Dat</w:t>
            </w:r>
            <w:r w:rsidR="00050EA4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e</w:t>
            </w:r>
          </w:p>
        </w:tc>
        <w:tc>
          <w:tcPr>
            <w:tcW w:w="170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</w:tcPr>
          <w:p w14:paraId="63501576" w14:textId="6F5672C0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right w:val="single" w:sz="8" w:space="0" w:color="B6BAC2"/>
            </w:tcBorders>
          </w:tcPr>
          <w:p w14:paraId="12543C5E" w14:textId="36B8B12E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605CB4" w:rsidRPr="000258B8" w14:paraId="3CBC1F58" w14:textId="77777777" w:rsidTr="00203CED">
        <w:trPr>
          <w:trHeight w:val="258"/>
        </w:trPr>
        <w:tc>
          <w:tcPr>
            <w:tcW w:w="284" w:type="dxa"/>
            <w:tcBorders>
              <w:top w:val="single" w:sz="4" w:space="0" w:color="FFFFFF"/>
              <w:left w:val="single" w:sz="8" w:space="0" w:color="B6BAC2"/>
              <w:bottom w:val="nil"/>
              <w:right w:val="nil"/>
            </w:tcBorders>
            <w:vAlign w:val="bottom"/>
          </w:tcPr>
          <w:p w14:paraId="35A98208" w14:textId="77777777" w:rsidR="00605CB4" w:rsidRPr="000258B8" w:rsidRDefault="00605CB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  <w:lang w:val="en-GB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vAlign w:val="bottom"/>
          </w:tcPr>
          <w:p w14:paraId="42EE4360" w14:textId="59617673" w:rsidR="00605CB4" w:rsidRPr="000258B8" w:rsidRDefault="00050EA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single" w:sz="4" w:space="0" w:color="FFFFFF"/>
              <w:left w:val="nil"/>
              <w:bottom w:val="nil"/>
              <w:right w:val="single" w:sz="4" w:space="0" w:color="000000"/>
            </w:tcBorders>
            <w:vAlign w:val="bottom"/>
          </w:tcPr>
          <w:p w14:paraId="66F14A8F" w14:textId="735597C6" w:rsidR="00605CB4" w:rsidRPr="000258B8" w:rsidRDefault="00605CB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  <w:lang w:val="en-GB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right w:val="single" w:sz="8" w:space="0" w:color="B6BAC2"/>
            </w:tcBorders>
          </w:tcPr>
          <w:p w14:paraId="51C63A6C" w14:textId="290E6B45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605CB4" w:rsidRPr="000258B8" w14:paraId="350C5C0D" w14:textId="77777777" w:rsidTr="00203CED">
        <w:trPr>
          <w:trHeight w:hRule="exact" w:val="170"/>
        </w:trPr>
        <w:tc>
          <w:tcPr>
            <w:tcW w:w="284" w:type="dxa"/>
            <w:tcBorders>
              <w:top w:val="nil"/>
              <w:left w:val="single" w:sz="8" w:space="0" w:color="B6BAC2"/>
              <w:bottom w:val="single" w:sz="8" w:space="0" w:color="B6BAC2"/>
              <w:right w:val="single" w:sz="4" w:space="0" w:color="FFFFFF"/>
            </w:tcBorders>
          </w:tcPr>
          <w:p w14:paraId="6BA77687" w14:textId="77777777" w:rsidR="00605CB4" w:rsidRPr="000258B8" w:rsidRDefault="00605CB4" w:rsidP="00605CB4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2409" w:type="dxa"/>
            <w:gridSpan w:val="3"/>
            <w:tcBorders>
              <w:left w:val="single" w:sz="4" w:space="0" w:color="FFFFFF"/>
              <w:bottom w:val="single" w:sz="8" w:space="0" w:color="B6BAC2"/>
              <w:right w:val="nil"/>
            </w:tcBorders>
          </w:tcPr>
          <w:p w14:paraId="127B023F" w14:textId="0F744935" w:rsidR="00605CB4" w:rsidRPr="000258B8" w:rsidRDefault="00050EA4" w:rsidP="00605CB4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single" w:sz="8" w:space="0" w:color="B6BAC2"/>
              <w:right w:val="single" w:sz="4" w:space="0" w:color="000000"/>
            </w:tcBorders>
          </w:tcPr>
          <w:p w14:paraId="1411DF44" w14:textId="77777777" w:rsidR="00605CB4" w:rsidRPr="000258B8" w:rsidRDefault="00605CB4" w:rsidP="00605CB4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bottom w:val="single" w:sz="8" w:space="0" w:color="B6BAC2"/>
              <w:right w:val="single" w:sz="8" w:space="0" w:color="B6BAC2"/>
            </w:tcBorders>
          </w:tcPr>
          <w:p w14:paraId="7A79FDD9" w14:textId="704BE330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2C84DE06" w14:textId="77777777" w:rsidR="005C034A" w:rsidRPr="000258B8" w:rsidRDefault="005C034A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106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"/>
        <w:gridCol w:w="455"/>
        <w:gridCol w:w="1345"/>
        <w:gridCol w:w="709"/>
        <w:gridCol w:w="3543"/>
        <w:gridCol w:w="426"/>
        <w:gridCol w:w="464"/>
        <w:gridCol w:w="2938"/>
        <w:gridCol w:w="427"/>
      </w:tblGrid>
      <w:tr w:rsidR="003E1A7F" w:rsidRPr="000258B8" w14:paraId="316478F8" w14:textId="77777777" w:rsidTr="00203CED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8" w:space="0" w:color="FFE160"/>
              <w:left w:val="single" w:sz="18" w:space="0" w:color="FFE160"/>
              <w:bottom w:val="nil"/>
              <w:right w:val="nil"/>
            </w:tcBorders>
            <w:shd w:val="clear" w:color="auto" w:fill="auto"/>
          </w:tcPr>
          <w:p w14:paraId="00465D7B" w14:textId="77777777" w:rsidR="00682356" w:rsidRPr="000258B8" w:rsidRDefault="002E0A78" w:rsidP="00525091">
            <w:pPr>
              <w:spacing w:before="20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instrText xml:space="preserve"> FORMCHECKBOX </w:instrText>
            </w:r>
            <w:r w:rsidR="009301EF">
              <w:rPr>
                <w:rFonts w:asciiTheme="minorHAnsi" w:hAnsiTheme="minorHAnsi" w:cstheme="minorHAnsi"/>
                <w:sz w:val="24"/>
                <w:szCs w:val="24"/>
                <w:lang w:val="en-GB"/>
              </w:rPr>
            </w:r>
            <w:r w:rsidR="009301EF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6487" w:type="dxa"/>
            <w:gridSpan w:val="5"/>
            <w:tcBorders>
              <w:top w:val="single" w:sz="18" w:space="0" w:color="FFE1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CEE3C" w14:textId="678E4546" w:rsidR="00682356" w:rsidRPr="000258B8" w:rsidRDefault="00682356" w:rsidP="00682356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Es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alation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l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e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vel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E1</w:t>
            </w:r>
          </w:p>
        </w:tc>
        <w:tc>
          <w:tcPr>
            <w:tcW w:w="3365" w:type="dxa"/>
            <w:gridSpan w:val="2"/>
            <w:tcBorders>
              <w:top w:val="single" w:sz="18" w:space="0" w:color="FFE160"/>
              <w:left w:val="nil"/>
              <w:bottom w:val="nil"/>
              <w:right w:val="single" w:sz="18" w:space="0" w:color="FFE160"/>
            </w:tcBorders>
            <w:shd w:val="clear" w:color="auto" w:fill="auto"/>
            <w:vAlign w:val="center"/>
          </w:tcPr>
          <w:p w14:paraId="21CC3045" w14:textId="19DE7DFB" w:rsidR="00682356" w:rsidRPr="000258B8" w:rsidRDefault="008C5854" w:rsidP="00682356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9301EF">
              <w:rPr>
                <w:rFonts w:asciiTheme="minorHAnsi" w:hAnsiTheme="minorHAnsi" w:cstheme="minorHAnsi"/>
                <w:lang w:val="en-GB"/>
              </w:rPr>
            </w:r>
            <w:r w:rsidR="009301EF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="00682356"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682356" w:rsidRPr="000258B8">
              <w:rPr>
                <w:rFonts w:asciiTheme="minorHAnsi" w:hAnsiTheme="minorHAnsi" w:cstheme="minorHAnsi"/>
                <w:b/>
                <w:lang w:val="en-GB"/>
              </w:rPr>
              <w:t xml:space="preserve">CSL 1 (100% </w:t>
            </w:r>
            <w:r w:rsidR="00F319BB" w:rsidRPr="000258B8">
              <w:rPr>
                <w:rFonts w:asciiTheme="minorHAnsi" w:hAnsiTheme="minorHAnsi" w:cstheme="minorHAnsi"/>
                <w:b/>
                <w:lang w:val="en-GB"/>
              </w:rPr>
              <w:t>inspection</w:t>
            </w:r>
            <w:r w:rsidR="00682356"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3E1A7F" w:rsidRPr="000258B8" w14:paraId="74589C6D" w14:textId="77777777" w:rsidTr="00203CED">
        <w:trPr>
          <w:trHeight w:hRule="exact" w:val="284"/>
        </w:trPr>
        <w:tc>
          <w:tcPr>
            <w:tcW w:w="782" w:type="dxa"/>
            <w:gridSpan w:val="2"/>
            <w:vMerge/>
            <w:tcBorders>
              <w:top w:val="nil"/>
              <w:left w:val="single" w:sz="18" w:space="0" w:color="FFE160"/>
              <w:bottom w:val="single" w:sz="18" w:space="0" w:color="FFE160"/>
              <w:right w:val="nil"/>
            </w:tcBorders>
            <w:shd w:val="clear" w:color="auto" w:fill="auto"/>
          </w:tcPr>
          <w:p w14:paraId="76819AE1" w14:textId="77777777" w:rsidR="00682356" w:rsidRPr="000258B8" w:rsidRDefault="00682356" w:rsidP="00B76579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6487" w:type="dxa"/>
            <w:gridSpan w:val="5"/>
            <w:tcBorders>
              <w:top w:val="nil"/>
              <w:left w:val="nil"/>
              <w:bottom w:val="single" w:sz="18" w:space="0" w:color="FFE160"/>
              <w:right w:val="nil"/>
            </w:tcBorders>
            <w:shd w:val="clear" w:color="auto" w:fill="auto"/>
            <w:vAlign w:val="center"/>
          </w:tcPr>
          <w:p w14:paraId="651FB34E" w14:textId="49864B62" w:rsidR="00682356" w:rsidRPr="000258B8" w:rsidRDefault="00F319BB" w:rsidP="00B76579">
            <w:pP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Intensified process</w:t>
            </w:r>
          </w:p>
        </w:tc>
        <w:tc>
          <w:tcPr>
            <w:tcW w:w="3365" w:type="dxa"/>
            <w:gridSpan w:val="2"/>
            <w:tcBorders>
              <w:top w:val="nil"/>
              <w:left w:val="nil"/>
              <w:bottom w:val="single" w:sz="18" w:space="0" w:color="FFE160"/>
              <w:right w:val="single" w:sz="18" w:space="0" w:color="FFE160"/>
            </w:tcBorders>
            <w:shd w:val="clear" w:color="auto" w:fill="auto"/>
            <w:vAlign w:val="center"/>
          </w:tcPr>
          <w:p w14:paraId="0C2EA40F" w14:textId="3535EBE3" w:rsidR="00682356" w:rsidRPr="000258B8" w:rsidRDefault="00682356" w:rsidP="00B76579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C5854"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9301EF">
              <w:rPr>
                <w:rFonts w:asciiTheme="minorHAnsi" w:hAnsiTheme="minorHAnsi" w:cstheme="minorHAnsi"/>
                <w:lang w:val="en-GB"/>
              </w:rPr>
            </w:r>
            <w:r w:rsidR="009301EF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="008C5854"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CSL 2 (100% extern</w:t>
            </w:r>
            <w:r w:rsidR="00F319BB" w:rsidRPr="000258B8">
              <w:rPr>
                <w:rFonts w:asciiTheme="minorHAnsi" w:hAnsiTheme="minorHAnsi" w:cstheme="minorHAnsi"/>
                <w:b/>
                <w:lang w:val="en-GB"/>
              </w:rPr>
              <w:t>al 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605CB4" w:rsidRPr="009B248E" w14:paraId="4938D04B" w14:textId="77777777" w:rsidTr="00AB3A82">
        <w:trPr>
          <w:trHeight w:val="584"/>
        </w:trPr>
        <w:tc>
          <w:tcPr>
            <w:tcW w:w="10634" w:type="dxa"/>
            <w:gridSpan w:val="9"/>
            <w:tcBorders>
              <w:top w:val="single" w:sz="18" w:space="0" w:color="FFE160"/>
              <w:left w:val="single" w:sz="8" w:space="0" w:color="B6BAC2"/>
              <w:bottom w:val="single" w:sz="8" w:space="0" w:color="B6BAC2"/>
              <w:right w:val="single" w:sz="8" w:space="0" w:color="B6BAC2"/>
            </w:tcBorders>
          </w:tcPr>
          <w:p w14:paraId="3F143FAF" w14:textId="06DBF571" w:rsidR="00F319BB" w:rsidRPr="000258B8" w:rsidRDefault="00F319BB" w:rsidP="00F319BB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  <w:t>Reason for classification / definition of actions:</w:t>
            </w:r>
          </w:p>
          <w:p w14:paraId="77B72CA6" w14:textId="6A3FA71D" w:rsidR="00605CB4" w:rsidRPr="000258B8" w:rsidRDefault="00815DBB" w:rsidP="00F319BB">
            <w:pPr>
              <w:spacing w:before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C74CBB" w:rsidRPr="000258B8" w14:paraId="261993AF" w14:textId="77777777" w:rsidTr="00203CED">
        <w:trPr>
          <w:trHeight w:hRule="exact" w:val="460"/>
        </w:trPr>
        <w:tc>
          <w:tcPr>
            <w:tcW w:w="327" w:type="dxa"/>
            <w:tcBorders>
              <w:top w:val="single" w:sz="8" w:space="0" w:color="B6BAC2"/>
              <w:left w:val="single" w:sz="8" w:space="0" w:color="B6BAC2"/>
              <w:bottom w:val="nil"/>
              <w:right w:val="nil"/>
            </w:tcBorders>
            <w:vAlign w:val="bottom"/>
          </w:tcPr>
          <w:p w14:paraId="114F81B0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B6BAC2"/>
              <w:left w:val="nil"/>
              <w:bottom w:val="nil"/>
              <w:right w:val="single" w:sz="4" w:space="0" w:color="FFFFFF"/>
            </w:tcBorders>
            <w:vAlign w:val="bottom"/>
          </w:tcPr>
          <w:p w14:paraId="322EF79C" w14:textId="2630352F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8" w:space="0" w:color="B6BAC2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4EDDD7C4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543" w:type="dxa"/>
            <w:tcBorders>
              <w:top w:val="single" w:sz="8" w:space="0" w:color="B6BAC2"/>
              <w:left w:val="single" w:sz="4" w:space="0" w:color="FFFFFF"/>
              <w:bottom w:val="nil"/>
              <w:right w:val="single" w:sz="12" w:space="0" w:color="FFFFFF"/>
            </w:tcBorders>
            <w:vAlign w:val="bottom"/>
          </w:tcPr>
          <w:p w14:paraId="29F1FEAA" w14:textId="38A60DDE" w:rsidR="00C74CBB" w:rsidRPr="000258B8" w:rsidRDefault="00050EA4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B6BAC2"/>
              <w:left w:val="single" w:sz="12" w:space="0" w:color="FFFFFF"/>
              <w:bottom w:val="nil"/>
              <w:right w:val="single" w:sz="12" w:space="0" w:color="FFFFFF"/>
            </w:tcBorders>
            <w:vAlign w:val="bottom"/>
          </w:tcPr>
          <w:p w14:paraId="43C37628" w14:textId="77777777" w:rsidR="00C74CBB" w:rsidRPr="000258B8" w:rsidRDefault="00C74CBB" w:rsidP="00C74CBB">
            <w:pPr>
              <w:rPr>
                <w:rFonts w:asciiTheme="minorHAnsi" w:hAnsiTheme="minorHAnsi" w:cstheme="minorHAnsi"/>
                <w:b/>
                <w:szCs w:val="16"/>
                <w:lang w:val="en-GB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B6BAC2"/>
              <w:left w:val="single" w:sz="12" w:space="0" w:color="FFFFFF"/>
              <w:bottom w:val="nil"/>
              <w:right w:val="single" w:sz="4" w:space="0" w:color="FFFFFF"/>
            </w:tcBorders>
            <w:vAlign w:val="bottom"/>
          </w:tcPr>
          <w:p w14:paraId="3C98B16D" w14:textId="46DD0DFD" w:rsidR="00C74CBB" w:rsidRPr="000258B8" w:rsidRDefault="00050EA4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single" w:sz="8" w:space="0" w:color="B6BAC2"/>
              <w:left w:val="single" w:sz="4" w:space="0" w:color="FFFFFF"/>
              <w:bottom w:val="nil"/>
              <w:right w:val="single" w:sz="8" w:space="0" w:color="B6BAC2"/>
            </w:tcBorders>
            <w:vAlign w:val="bottom"/>
          </w:tcPr>
          <w:p w14:paraId="48DB74B8" w14:textId="16784CA3" w:rsidR="00C74CBB" w:rsidRPr="000258B8" w:rsidRDefault="00C74CBB" w:rsidP="00C74CBB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  <w:tr w:rsidR="00C74CBB" w:rsidRPr="000258B8" w14:paraId="65AFF80F" w14:textId="77777777" w:rsidTr="00203CED">
        <w:trPr>
          <w:trHeight w:hRule="exact" w:val="210"/>
        </w:trPr>
        <w:tc>
          <w:tcPr>
            <w:tcW w:w="327" w:type="dxa"/>
            <w:tcBorders>
              <w:top w:val="nil"/>
              <w:left w:val="single" w:sz="8" w:space="0" w:color="B6BAC2"/>
              <w:bottom w:val="single" w:sz="8" w:space="0" w:color="B6BAC2"/>
              <w:right w:val="nil"/>
            </w:tcBorders>
          </w:tcPr>
          <w:p w14:paraId="3E435613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800" w:type="dxa"/>
            <w:gridSpan w:val="2"/>
            <w:tcBorders>
              <w:left w:val="nil"/>
              <w:bottom w:val="single" w:sz="8" w:space="0" w:color="B6BAC2"/>
              <w:right w:val="single" w:sz="4" w:space="0" w:color="FFFFFF"/>
            </w:tcBorders>
          </w:tcPr>
          <w:p w14:paraId="3849E4E7" w14:textId="4BE113BD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Dat</w:t>
            </w:r>
            <w:r w:rsidR="00050EA4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e</w:t>
            </w:r>
          </w:p>
        </w:tc>
        <w:tc>
          <w:tcPr>
            <w:tcW w:w="709" w:type="dxa"/>
            <w:tcBorders>
              <w:top w:val="nil"/>
              <w:left w:val="single" w:sz="4" w:space="0" w:color="FFFFFF"/>
              <w:bottom w:val="single" w:sz="8" w:space="0" w:color="B6BAC2"/>
              <w:right w:val="single" w:sz="4" w:space="0" w:color="FFFFFF"/>
            </w:tcBorders>
          </w:tcPr>
          <w:p w14:paraId="05DF4F22" w14:textId="77777777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543" w:type="dxa"/>
            <w:tcBorders>
              <w:left w:val="single" w:sz="4" w:space="0" w:color="FFFFFF"/>
              <w:bottom w:val="single" w:sz="8" w:space="0" w:color="B6BAC2"/>
              <w:right w:val="single" w:sz="12" w:space="0" w:color="FFFFFF"/>
            </w:tcBorders>
          </w:tcPr>
          <w:p w14:paraId="04095F85" w14:textId="5A239461" w:rsidR="00C74CBB" w:rsidRPr="000258B8" w:rsidRDefault="00050EA4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Manager Plant Purchasing</w:t>
            </w:r>
            <w:r w:rsidR="00C74CBB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 xml:space="preserve"> </w:t>
            </w: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&amp;</w:t>
            </w:r>
            <w:r w:rsidR="00C74CBB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 xml:space="preserve"> </w:t>
            </w: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Supplier M</w:t>
            </w:r>
            <w:r w:rsidR="00C74CBB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anagement</w:t>
            </w:r>
          </w:p>
        </w:tc>
        <w:tc>
          <w:tcPr>
            <w:tcW w:w="426" w:type="dxa"/>
            <w:tcBorders>
              <w:top w:val="nil"/>
              <w:left w:val="single" w:sz="12" w:space="0" w:color="FFFFFF"/>
              <w:bottom w:val="single" w:sz="8" w:space="0" w:color="B6BAC2"/>
              <w:right w:val="single" w:sz="12" w:space="0" w:color="FFFFFF"/>
            </w:tcBorders>
          </w:tcPr>
          <w:p w14:paraId="76A211C2" w14:textId="77777777" w:rsidR="00C74CBB" w:rsidRPr="000258B8" w:rsidRDefault="00C74CBB" w:rsidP="00C74CBB">
            <w:pPr>
              <w:rPr>
                <w:rFonts w:asciiTheme="minorHAnsi" w:hAnsiTheme="minorHAnsi" w:cstheme="minorHAnsi"/>
                <w:b/>
                <w:sz w:val="14"/>
                <w:szCs w:val="14"/>
                <w:lang w:val="en-GB"/>
              </w:rPr>
            </w:pPr>
          </w:p>
        </w:tc>
        <w:tc>
          <w:tcPr>
            <w:tcW w:w="3402" w:type="dxa"/>
            <w:gridSpan w:val="2"/>
            <w:tcBorders>
              <w:left w:val="single" w:sz="12" w:space="0" w:color="FFFFFF"/>
              <w:bottom w:val="single" w:sz="8" w:space="0" w:color="B6BAC2"/>
              <w:right w:val="single" w:sz="4" w:space="0" w:color="FFFFFF"/>
            </w:tcBorders>
          </w:tcPr>
          <w:p w14:paraId="42903244" w14:textId="16E2618D" w:rsidR="00C74CBB" w:rsidRPr="000258B8" w:rsidRDefault="00050EA4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single" w:sz="4" w:space="0" w:color="FFFFFF"/>
              <w:bottom w:val="single" w:sz="8" w:space="0" w:color="B6BAC2"/>
              <w:right w:val="single" w:sz="8" w:space="0" w:color="B6BAC2"/>
            </w:tcBorders>
          </w:tcPr>
          <w:p w14:paraId="30E53F09" w14:textId="77777777" w:rsidR="00C74CBB" w:rsidRPr="000258B8" w:rsidRDefault="00C74CBB" w:rsidP="00C74CBB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</w:tbl>
    <w:p w14:paraId="2ACC55B4" w14:textId="77777777" w:rsidR="005C034A" w:rsidRPr="000258B8" w:rsidRDefault="005C034A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106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"/>
        <w:gridCol w:w="453"/>
        <w:gridCol w:w="1335"/>
        <w:gridCol w:w="727"/>
        <w:gridCol w:w="3535"/>
        <w:gridCol w:w="476"/>
        <w:gridCol w:w="375"/>
        <w:gridCol w:w="2976"/>
        <w:gridCol w:w="428"/>
      </w:tblGrid>
      <w:tr w:rsidR="008C5854" w:rsidRPr="000258B8" w14:paraId="0C790F51" w14:textId="77777777" w:rsidTr="00AB3A82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8" w:space="0" w:color="C6AC02"/>
              <w:left w:val="single" w:sz="18" w:space="0" w:color="C6AC02"/>
              <w:bottom w:val="nil"/>
              <w:right w:val="nil"/>
            </w:tcBorders>
            <w:shd w:val="clear" w:color="auto" w:fill="auto"/>
          </w:tcPr>
          <w:p w14:paraId="7C00B6B3" w14:textId="77777777" w:rsidR="008C5854" w:rsidRPr="000258B8" w:rsidRDefault="008C5854" w:rsidP="00525091">
            <w:pPr>
              <w:spacing w:before="20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instrText xml:space="preserve"> FORMCHECKBOX </w:instrText>
            </w:r>
            <w:r w:rsidR="009301EF">
              <w:rPr>
                <w:rFonts w:asciiTheme="minorHAnsi" w:hAnsiTheme="minorHAnsi" w:cstheme="minorHAnsi"/>
                <w:sz w:val="24"/>
                <w:szCs w:val="24"/>
                <w:lang w:val="en-GB"/>
              </w:rPr>
            </w:r>
            <w:r w:rsidR="009301EF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6448" w:type="dxa"/>
            <w:gridSpan w:val="5"/>
            <w:tcBorders>
              <w:top w:val="single" w:sz="18" w:space="0" w:color="C6AC0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DE8D6" w14:textId="6FDED0AA" w:rsidR="008C5854" w:rsidRPr="000258B8" w:rsidRDefault="008C5854" w:rsidP="00B76579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Es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alation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level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E2</w:t>
            </w:r>
          </w:p>
        </w:tc>
        <w:tc>
          <w:tcPr>
            <w:tcW w:w="3404" w:type="dxa"/>
            <w:gridSpan w:val="2"/>
            <w:tcBorders>
              <w:top w:val="single" w:sz="18" w:space="0" w:color="C6AC02"/>
              <w:left w:val="nil"/>
              <w:bottom w:val="nil"/>
              <w:right w:val="single" w:sz="18" w:space="0" w:color="C6AC02"/>
            </w:tcBorders>
            <w:shd w:val="clear" w:color="auto" w:fill="auto"/>
            <w:vAlign w:val="center"/>
          </w:tcPr>
          <w:p w14:paraId="0D8A44AB" w14:textId="0FF761BC" w:rsidR="008C5854" w:rsidRPr="000258B8" w:rsidRDefault="008C5854" w:rsidP="008C585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9301EF">
              <w:rPr>
                <w:rFonts w:asciiTheme="minorHAnsi" w:hAnsiTheme="minorHAnsi" w:cstheme="minorHAnsi"/>
                <w:lang w:val="en-GB"/>
              </w:rPr>
            </w:r>
            <w:r w:rsidR="009301EF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CSL 1 (100% </w:t>
            </w:r>
            <w:r w:rsidR="00050EA4" w:rsidRPr="000258B8">
              <w:rPr>
                <w:rFonts w:asciiTheme="minorHAnsi" w:hAnsiTheme="minorHAnsi" w:cstheme="minorHAnsi"/>
                <w:b/>
                <w:lang w:val="en-GB"/>
              </w:rPr>
              <w:t>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8C5854" w:rsidRPr="000258B8" w14:paraId="4388B89E" w14:textId="77777777" w:rsidTr="00AB3A82">
        <w:trPr>
          <w:trHeight w:hRule="exact" w:val="284"/>
        </w:trPr>
        <w:tc>
          <w:tcPr>
            <w:tcW w:w="782" w:type="dxa"/>
            <w:gridSpan w:val="2"/>
            <w:vMerge/>
            <w:tcBorders>
              <w:top w:val="nil"/>
              <w:left w:val="single" w:sz="18" w:space="0" w:color="C6AC02"/>
              <w:bottom w:val="single" w:sz="18" w:space="0" w:color="C6AC02"/>
              <w:right w:val="nil"/>
            </w:tcBorders>
            <w:shd w:val="clear" w:color="auto" w:fill="auto"/>
          </w:tcPr>
          <w:p w14:paraId="1B4D5CF0" w14:textId="77777777" w:rsidR="008C5854" w:rsidRPr="000258B8" w:rsidRDefault="008C5854" w:rsidP="00B76579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6448" w:type="dxa"/>
            <w:gridSpan w:val="5"/>
            <w:tcBorders>
              <w:top w:val="nil"/>
              <w:left w:val="nil"/>
              <w:bottom w:val="single" w:sz="18" w:space="0" w:color="C6AC02"/>
              <w:right w:val="nil"/>
            </w:tcBorders>
            <w:shd w:val="clear" w:color="auto" w:fill="auto"/>
            <w:vAlign w:val="center"/>
          </w:tcPr>
          <w:p w14:paraId="01F313BF" w14:textId="30C0356D" w:rsidR="008C5854" w:rsidRPr="000258B8" w:rsidRDefault="008C5854" w:rsidP="00525091">
            <w:pPr>
              <w:ind w:right="-249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Warn</w:t>
            </w:r>
            <w:r w:rsidR="00F319BB"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i</w:t>
            </w: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ng </w:t>
            </w:r>
          </w:p>
        </w:tc>
        <w:tc>
          <w:tcPr>
            <w:tcW w:w="3404" w:type="dxa"/>
            <w:gridSpan w:val="2"/>
            <w:tcBorders>
              <w:top w:val="nil"/>
              <w:left w:val="nil"/>
              <w:bottom w:val="single" w:sz="18" w:space="0" w:color="C6AC02"/>
              <w:right w:val="single" w:sz="18" w:space="0" w:color="C6AC02"/>
            </w:tcBorders>
            <w:shd w:val="clear" w:color="auto" w:fill="auto"/>
            <w:vAlign w:val="center"/>
          </w:tcPr>
          <w:p w14:paraId="65492E79" w14:textId="4CC9244B" w:rsidR="008C5854" w:rsidRPr="000258B8" w:rsidRDefault="008C5854" w:rsidP="008C585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9301EF">
              <w:rPr>
                <w:rFonts w:asciiTheme="minorHAnsi" w:hAnsiTheme="minorHAnsi" w:cstheme="minorHAnsi"/>
                <w:lang w:val="en-GB"/>
              </w:rPr>
            </w:r>
            <w:r w:rsidR="009301EF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CSL 2 (100% extern</w:t>
            </w:r>
            <w:r w:rsidR="00050EA4" w:rsidRPr="000258B8">
              <w:rPr>
                <w:rFonts w:asciiTheme="minorHAnsi" w:hAnsiTheme="minorHAnsi" w:cstheme="minorHAnsi"/>
                <w:b/>
                <w:lang w:val="en-GB"/>
              </w:rPr>
              <w:t>al 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815DBB" w:rsidRPr="000258B8" w14:paraId="51AA26F1" w14:textId="77777777" w:rsidTr="00AB3A82">
        <w:trPr>
          <w:trHeight w:val="572"/>
        </w:trPr>
        <w:tc>
          <w:tcPr>
            <w:tcW w:w="10634" w:type="dxa"/>
            <w:gridSpan w:val="9"/>
            <w:tcBorders>
              <w:top w:val="single" w:sz="18" w:space="0" w:color="C6AC02"/>
              <w:left w:val="single" w:sz="8" w:space="0" w:color="B6BAC2"/>
              <w:bottom w:val="single" w:sz="8" w:space="0" w:color="B6BAC2"/>
              <w:right w:val="single" w:sz="8" w:space="0" w:color="B6BAC2"/>
            </w:tcBorders>
          </w:tcPr>
          <w:p w14:paraId="3779C909" w14:textId="77777777" w:rsidR="00F319BB" w:rsidRPr="000258B8" w:rsidRDefault="00F319BB" w:rsidP="00F319BB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  <w:t>Reason for classification / definition of actions:</w:t>
            </w:r>
          </w:p>
          <w:p w14:paraId="7875938B" w14:textId="4CD9B292" w:rsidR="00815DBB" w:rsidRPr="000258B8" w:rsidRDefault="00815DBB" w:rsidP="00525091">
            <w:pPr>
              <w:spacing w:before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C74CBB" w:rsidRPr="000258B8" w14:paraId="1332CF42" w14:textId="77777777" w:rsidTr="00203CED">
        <w:trPr>
          <w:trHeight w:hRule="exact" w:val="460"/>
        </w:trPr>
        <w:tc>
          <w:tcPr>
            <w:tcW w:w="329" w:type="dxa"/>
            <w:tcBorders>
              <w:top w:val="single" w:sz="8" w:space="0" w:color="B6BAC2"/>
              <w:left w:val="single" w:sz="8" w:space="0" w:color="B6BAC2"/>
              <w:bottom w:val="nil"/>
              <w:right w:val="nil"/>
            </w:tcBorders>
            <w:vAlign w:val="bottom"/>
          </w:tcPr>
          <w:p w14:paraId="3CC3A807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788" w:type="dxa"/>
            <w:gridSpan w:val="2"/>
            <w:tcBorders>
              <w:top w:val="single" w:sz="8" w:space="0" w:color="B6BAC2"/>
              <w:left w:val="nil"/>
              <w:bottom w:val="nil"/>
              <w:right w:val="single" w:sz="4" w:space="0" w:color="FFFFFF"/>
            </w:tcBorders>
            <w:vAlign w:val="bottom"/>
          </w:tcPr>
          <w:p w14:paraId="3911F760" w14:textId="4864602C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727" w:type="dxa"/>
            <w:tcBorders>
              <w:top w:val="single" w:sz="8" w:space="0" w:color="B6BAC2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014BE7C2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535" w:type="dxa"/>
            <w:tcBorders>
              <w:top w:val="single" w:sz="8" w:space="0" w:color="B6BAC2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5806B4B3" w14:textId="0F8C39BA" w:rsidR="00C74CBB" w:rsidRPr="000258B8" w:rsidRDefault="00050EA4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76" w:type="dxa"/>
            <w:tcBorders>
              <w:top w:val="single" w:sz="8" w:space="0" w:color="B6BAC2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144F0BDA" w14:textId="77777777" w:rsidR="00C74CBB" w:rsidRPr="000258B8" w:rsidRDefault="00C74CBB" w:rsidP="00C74CBB">
            <w:pPr>
              <w:rPr>
                <w:rFonts w:asciiTheme="minorHAnsi" w:hAnsiTheme="minorHAnsi" w:cstheme="minorHAnsi"/>
                <w:b/>
                <w:szCs w:val="16"/>
                <w:lang w:val="en-GB"/>
              </w:rPr>
            </w:pPr>
          </w:p>
        </w:tc>
        <w:tc>
          <w:tcPr>
            <w:tcW w:w="3351" w:type="dxa"/>
            <w:gridSpan w:val="2"/>
            <w:tcBorders>
              <w:top w:val="single" w:sz="8" w:space="0" w:color="B6BAC2"/>
              <w:left w:val="single" w:sz="4" w:space="0" w:color="FFFFFF"/>
              <w:bottom w:val="nil"/>
              <w:right w:val="single" w:sz="12" w:space="0" w:color="FFFFFF"/>
            </w:tcBorders>
            <w:vAlign w:val="bottom"/>
          </w:tcPr>
          <w:p w14:paraId="37865A73" w14:textId="40672A8F" w:rsidR="00C74CBB" w:rsidRPr="000258B8" w:rsidRDefault="00050EA4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8" w:type="dxa"/>
            <w:tcBorders>
              <w:top w:val="single" w:sz="8" w:space="0" w:color="B6BAC2"/>
              <w:left w:val="single" w:sz="12" w:space="0" w:color="FFFFFF"/>
              <w:bottom w:val="nil"/>
              <w:right w:val="single" w:sz="8" w:space="0" w:color="B6BAC2"/>
            </w:tcBorders>
            <w:vAlign w:val="bottom"/>
          </w:tcPr>
          <w:p w14:paraId="1BEDF73E" w14:textId="399BF521" w:rsidR="00C74CBB" w:rsidRPr="000258B8" w:rsidRDefault="00C74CBB" w:rsidP="00C74CBB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C74CBB" w:rsidRPr="000258B8" w14:paraId="349E6EA9" w14:textId="77777777" w:rsidTr="00203CED">
        <w:trPr>
          <w:trHeight w:hRule="exact" w:val="208"/>
        </w:trPr>
        <w:tc>
          <w:tcPr>
            <w:tcW w:w="329" w:type="dxa"/>
            <w:tcBorders>
              <w:top w:val="nil"/>
              <w:left w:val="single" w:sz="8" w:space="0" w:color="B6BAC2"/>
              <w:bottom w:val="single" w:sz="8" w:space="0" w:color="B6BAC2"/>
              <w:right w:val="nil"/>
            </w:tcBorders>
          </w:tcPr>
          <w:p w14:paraId="1F45C044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788" w:type="dxa"/>
            <w:gridSpan w:val="2"/>
            <w:tcBorders>
              <w:left w:val="nil"/>
              <w:bottom w:val="single" w:sz="8" w:space="0" w:color="B6BAC2"/>
              <w:right w:val="single" w:sz="4" w:space="0" w:color="FFFFFF"/>
            </w:tcBorders>
          </w:tcPr>
          <w:p w14:paraId="51EDA766" w14:textId="4F1C9B29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Dat</w:t>
            </w:r>
            <w:r w:rsidR="00050EA4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e</w:t>
            </w:r>
          </w:p>
        </w:tc>
        <w:tc>
          <w:tcPr>
            <w:tcW w:w="727" w:type="dxa"/>
            <w:tcBorders>
              <w:top w:val="nil"/>
              <w:left w:val="single" w:sz="4" w:space="0" w:color="FFFFFF"/>
              <w:bottom w:val="single" w:sz="8" w:space="0" w:color="B6BAC2"/>
              <w:right w:val="single" w:sz="4" w:space="0" w:color="FFFFFF"/>
            </w:tcBorders>
          </w:tcPr>
          <w:p w14:paraId="253BE4D3" w14:textId="77777777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535" w:type="dxa"/>
            <w:tcBorders>
              <w:left w:val="single" w:sz="4" w:space="0" w:color="FFFFFF"/>
              <w:bottom w:val="single" w:sz="8" w:space="0" w:color="B6BAC2"/>
              <w:right w:val="single" w:sz="4" w:space="0" w:color="FFFFFF"/>
            </w:tcBorders>
          </w:tcPr>
          <w:p w14:paraId="05C6344B" w14:textId="75A381EB" w:rsidR="00C74CBB" w:rsidRPr="000258B8" w:rsidRDefault="00050EA4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4" w:space="0" w:color="FFFFFF"/>
              <w:bottom w:val="single" w:sz="8" w:space="0" w:color="B6BAC2"/>
              <w:right w:val="single" w:sz="4" w:space="0" w:color="FFFFFF"/>
            </w:tcBorders>
          </w:tcPr>
          <w:p w14:paraId="1FD0D938" w14:textId="77777777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351" w:type="dxa"/>
            <w:gridSpan w:val="2"/>
            <w:tcBorders>
              <w:left w:val="single" w:sz="4" w:space="0" w:color="FFFFFF"/>
              <w:bottom w:val="single" w:sz="8" w:space="0" w:color="B6BAC2"/>
              <w:right w:val="single" w:sz="12" w:space="0" w:color="FFFFFF"/>
            </w:tcBorders>
          </w:tcPr>
          <w:p w14:paraId="2A2A071F" w14:textId="75C1A4E8" w:rsidR="00C74CBB" w:rsidRPr="000258B8" w:rsidRDefault="00050EA4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8" w:type="dxa"/>
            <w:tcBorders>
              <w:top w:val="nil"/>
              <w:left w:val="single" w:sz="12" w:space="0" w:color="FFFFFF"/>
              <w:bottom w:val="single" w:sz="8" w:space="0" w:color="B6BAC2"/>
              <w:right w:val="single" w:sz="8" w:space="0" w:color="B6BAC2"/>
            </w:tcBorders>
          </w:tcPr>
          <w:p w14:paraId="78BAE2DF" w14:textId="3BA31A8D" w:rsidR="00C74CBB" w:rsidRPr="000258B8" w:rsidRDefault="00C74CBB" w:rsidP="00C74CBB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</w:tbl>
    <w:p w14:paraId="3D0827BB" w14:textId="77777777" w:rsidR="00B76579" w:rsidRPr="000258B8" w:rsidRDefault="00B76579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546"/>
        <w:gridCol w:w="1345"/>
        <w:gridCol w:w="709"/>
        <w:gridCol w:w="3543"/>
        <w:gridCol w:w="426"/>
        <w:gridCol w:w="425"/>
        <w:gridCol w:w="2977"/>
        <w:gridCol w:w="427"/>
      </w:tblGrid>
      <w:tr w:rsidR="008C5854" w:rsidRPr="000258B8" w14:paraId="6D5B90B1" w14:textId="77777777" w:rsidTr="00AB3A82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8" w:space="0" w:color="CE7E96"/>
              <w:left w:val="single" w:sz="18" w:space="0" w:color="CE7E96"/>
              <w:bottom w:val="nil"/>
              <w:right w:val="nil"/>
            </w:tcBorders>
            <w:shd w:val="clear" w:color="auto" w:fill="auto"/>
          </w:tcPr>
          <w:p w14:paraId="7CE8FEB5" w14:textId="77777777" w:rsidR="008C5854" w:rsidRPr="000258B8" w:rsidRDefault="008C5854" w:rsidP="00525091">
            <w:pPr>
              <w:spacing w:before="20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instrText xml:space="preserve"> FORMCHECKBOX </w:instrText>
            </w:r>
            <w:r w:rsidR="009301EF">
              <w:rPr>
                <w:rFonts w:asciiTheme="minorHAnsi" w:hAnsiTheme="minorHAnsi" w:cstheme="minorHAnsi"/>
                <w:sz w:val="24"/>
                <w:szCs w:val="24"/>
                <w:lang w:val="en-GB"/>
              </w:rPr>
            </w:r>
            <w:r w:rsidR="009301EF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6448" w:type="dxa"/>
            <w:gridSpan w:val="5"/>
            <w:tcBorders>
              <w:top w:val="single" w:sz="18" w:space="0" w:color="CE7E9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0546D" w14:textId="5333EE00" w:rsidR="008C5854" w:rsidRPr="000258B8" w:rsidRDefault="008C5854" w:rsidP="00682356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Es</w:t>
            </w:r>
            <w:r w:rsidR="00050EA4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alation</w:t>
            </w:r>
            <w:r w:rsidR="00050EA4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level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E3</w:t>
            </w:r>
          </w:p>
        </w:tc>
        <w:tc>
          <w:tcPr>
            <w:tcW w:w="3404" w:type="dxa"/>
            <w:gridSpan w:val="2"/>
            <w:tcBorders>
              <w:top w:val="single" w:sz="18" w:space="0" w:color="CE7E96"/>
              <w:left w:val="nil"/>
              <w:bottom w:val="nil"/>
              <w:right w:val="single" w:sz="18" w:space="0" w:color="CE7E96"/>
            </w:tcBorders>
            <w:shd w:val="clear" w:color="auto" w:fill="auto"/>
            <w:vAlign w:val="center"/>
          </w:tcPr>
          <w:p w14:paraId="03339804" w14:textId="2018018C" w:rsidR="008C5854" w:rsidRPr="000258B8" w:rsidRDefault="008C5854" w:rsidP="008C585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9301EF">
              <w:rPr>
                <w:rFonts w:asciiTheme="minorHAnsi" w:hAnsiTheme="minorHAnsi" w:cstheme="minorHAnsi"/>
                <w:lang w:val="en-GB"/>
              </w:rPr>
            </w:r>
            <w:r w:rsidR="009301EF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CSL 1 (100% </w:t>
            </w:r>
            <w:r w:rsidR="00050EA4" w:rsidRPr="000258B8">
              <w:rPr>
                <w:rFonts w:asciiTheme="minorHAnsi" w:hAnsiTheme="minorHAnsi" w:cstheme="minorHAnsi"/>
                <w:b/>
                <w:lang w:val="en-GB"/>
              </w:rPr>
              <w:t>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8C5854" w:rsidRPr="000258B8" w14:paraId="6E5F883D" w14:textId="77777777" w:rsidTr="00AB3A82">
        <w:trPr>
          <w:trHeight w:hRule="exact" w:val="284"/>
        </w:trPr>
        <w:tc>
          <w:tcPr>
            <w:tcW w:w="782" w:type="dxa"/>
            <w:gridSpan w:val="2"/>
            <w:vMerge/>
            <w:tcBorders>
              <w:top w:val="nil"/>
              <w:left w:val="single" w:sz="18" w:space="0" w:color="CE7E96"/>
              <w:bottom w:val="single" w:sz="18" w:space="0" w:color="CE7E96"/>
              <w:right w:val="nil"/>
            </w:tcBorders>
            <w:shd w:val="clear" w:color="auto" w:fill="auto"/>
          </w:tcPr>
          <w:p w14:paraId="6CCABBD4" w14:textId="77777777" w:rsidR="008C5854" w:rsidRPr="000258B8" w:rsidRDefault="008C5854" w:rsidP="00B76579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6448" w:type="dxa"/>
            <w:gridSpan w:val="5"/>
            <w:tcBorders>
              <w:top w:val="nil"/>
              <w:left w:val="nil"/>
              <w:bottom w:val="single" w:sz="18" w:space="0" w:color="CE7E96"/>
              <w:right w:val="nil"/>
            </w:tcBorders>
            <w:shd w:val="clear" w:color="auto" w:fill="auto"/>
            <w:vAlign w:val="center"/>
          </w:tcPr>
          <w:p w14:paraId="3894A994" w14:textId="04C25A9C" w:rsidR="008C5854" w:rsidRPr="000258B8" w:rsidRDefault="008C5854" w:rsidP="00B76579">
            <w:pP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New Business Hold (</w:t>
            </w:r>
            <w:r w:rsidR="00050EA4"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block for new orders</w:t>
            </w: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3404" w:type="dxa"/>
            <w:gridSpan w:val="2"/>
            <w:tcBorders>
              <w:top w:val="nil"/>
              <w:left w:val="nil"/>
              <w:bottom w:val="single" w:sz="18" w:space="0" w:color="CE7E96"/>
              <w:right w:val="single" w:sz="18" w:space="0" w:color="CE7E96"/>
            </w:tcBorders>
            <w:shd w:val="clear" w:color="auto" w:fill="auto"/>
            <w:vAlign w:val="center"/>
          </w:tcPr>
          <w:p w14:paraId="3A3A6C75" w14:textId="144AC42D" w:rsidR="008C5854" w:rsidRPr="000258B8" w:rsidRDefault="008C5854" w:rsidP="008C585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9301EF">
              <w:rPr>
                <w:rFonts w:asciiTheme="minorHAnsi" w:hAnsiTheme="minorHAnsi" w:cstheme="minorHAnsi"/>
                <w:lang w:val="en-GB"/>
              </w:rPr>
            </w:r>
            <w:r w:rsidR="009301EF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CSL 2 (100% extern</w:t>
            </w:r>
            <w:r w:rsidR="00050EA4" w:rsidRPr="000258B8">
              <w:rPr>
                <w:rFonts w:asciiTheme="minorHAnsi" w:hAnsiTheme="minorHAnsi" w:cstheme="minorHAnsi"/>
                <w:b/>
                <w:lang w:val="en-GB"/>
              </w:rPr>
              <w:t>al 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815DBB" w:rsidRPr="000258B8" w14:paraId="37083894" w14:textId="77777777" w:rsidTr="00AB3A82">
        <w:trPr>
          <w:trHeight w:val="601"/>
        </w:trPr>
        <w:tc>
          <w:tcPr>
            <w:tcW w:w="10634" w:type="dxa"/>
            <w:gridSpan w:val="9"/>
            <w:tcBorders>
              <w:top w:val="single" w:sz="18" w:space="0" w:color="CE7E96"/>
              <w:left w:val="single" w:sz="8" w:space="0" w:color="B6BAC2"/>
              <w:bottom w:val="single" w:sz="8" w:space="0" w:color="B6BAC2"/>
              <w:right w:val="single" w:sz="8" w:space="0" w:color="B6BAC2"/>
            </w:tcBorders>
          </w:tcPr>
          <w:p w14:paraId="56223184" w14:textId="77777777" w:rsidR="00F319BB" w:rsidRPr="000258B8" w:rsidRDefault="00F319BB" w:rsidP="00F319BB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  <w:t>Reason for classification / definition of actions:</w:t>
            </w:r>
          </w:p>
          <w:p w14:paraId="075A8761" w14:textId="0296C027" w:rsidR="00815DBB" w:rsidRPr="000258B8" w:rsidRDefault="00815DBB" w:rsidP="00525091">
            <w:pPr>
              <w:spacing w:before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50227" w:rsidRPr="000258B8" w14:paraId="39AFA7CD" w14:textId="77777777" w:rsidTr="00203CED">
        <w:trPr>
          <w:trHeight w:hRule="exact" w:val="460"/>
        </w:trPr>
        <w:tc>
          <w:tcPr>
            <w:tcW w:w="236" w:type="dxa"/>
            <w:tcBorders>
              <w:top w:val="single" w:sz="8" w:space="0" w:color="B6BAC2"/>
              <w:left w:val="single" w:sz="8" w:space="0" w:color="B6BAC2"/>
              <w:bottom w:val="nil"/>
              <w:right w:val="nil"/>
            </w:tcBorders>
            <w:vAlign w:val="bottom"/>
          </w:tcPr>
          <w:p w14:paraId="22678B91" w14:textId="77777777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bookmarkStart w:id="0" w:name="_Hlk100588527"/>
          </w:p>
        </w:tc>
        <w:tc>
          <w:tcPr>
            <w:tcW w:w="1891" w:type="dxa"/>
            <w:gridSpan w:val="2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7961F265" w14:textId="705C91F2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8" w:space="0" w:color="B6BAC2"/>
              <w:left w:val="nil"/>
              <w:bottom w:val="nil"/>
              <w:right w:val="nil"/>
            </w:tcBorders>
            <w:vAlign w:val="bottom"/>
          </w:tcPr>
          <w:p w14:paraId="3D9CF9CA" w14:textId="77777777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543" w:type="dxa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4A277FD7" w14:textId="1CB80CBD" w:rsidR="00F50227" w:rsidRPr="000258B8" w:rsidRDefault="00050EA4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B6BAC2"/>
              <w:left w:val="nil"/>
              <w:bottom w:val="nil"/>
              <w:right w:val="nil"/>
            </w:tcBorders>
            <w:vAlign w:val="bottom"/>
          </w:tcPr>
          <w:p w14:paraId="6860438E" w14:textId="77777777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08026BDF" w14:textId="76175263" w:rsidR="00F50227" w:rsidRPr="000258B8" w:rsidRDefault="00050EA4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single" w:sz="8" w:space="0" w:color="B6BAC2"/>
              <w:left w:val="nil"/>
              <w:bottom w:val="nil"/>
              <w:right w:val="single" w:sz="8" w:space="0" w:color="B6BAC2"/>
            </w:tcBorders>
            <w:vAlign w:val="bottom"/>
          </w:tcPr>
          <w:p w14:paraId="5FF0F338" w14:textId="466F5412" w:rsidR="00F50227" w:rsidRPr="000258B8" w:rsidRDefault="00F50227" w:rsidP="00F50227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F50227" w:rsidRPr="000258B8" w14:paraId="68B2A203" w14:textId="77777777" w:rsidTr="00203CED">
        <w:trPr>
          <w:trHeight w:hRule="exact" w:val="183"/>
        </w:trPr>
        <w:tc>
          <w:tcPr>
            <w:tcW w:w="236" w:type="dxa"/>
            <w:tcBorders>
              <w:top w:val="nil"/>
              <w:left w:val="single" w:sz="8" w:space="0" w:color="B6BAC2"/>
              <w:bottom w:val="single" w:sz="8" w:space="0" w:color="B6BAC2"/>
              <w:right w:val="nil"/>
            </w:tcBorders>
          </w:tcPr>
          <w:p w14:paraId="22C53200" w14:textId="77777777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891" w:type="dxa"/>
            <w:gridSpan w:val="2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041D4B33" w14:textId="0311B65C" w:rsidR="00F50227" w:rsidRPr="000258B8" w:rsidRDefault="00F50227" w:rsidP="00F50227">
            <w:pPr>
              <w:rPr>
                <w:rFonts w:asciiTheme="minorHAnsi" w:hAnsiTheme="minorHAnsi" w:cstheme="minorHAnsi"/>
                <w:color w:val="008000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Dat</w:t>
            </w:r>
            <w:r w:rsidR="00050EA4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B6BAC2"/>
              <w:right w:val="nil"/>
            </w:tcBorders>
          </w:tcPr>
          <w:p w14:paraId="72DA9F8B" w14:textId="77777777" w:rsidR="00F50227" w:rsidRPr="000258B8" w:rsidRDefault="00F50227" w:rsidP="00F50227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543" w:type="dxa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48279B49" w14:textId="57791858" w:rsidR="00F50227" w:rsidRPr="000258B8" w:rsidRDefault="00050EA4" w:rsidP="00F50227">
            <w:pPr>
              <w:rPr>
                <w:rFonts w:asciiTheme="minorHAnsi" w:hAnsiTheme="minorHAnsi" w:cstheme="minorHAnsi"/>
                <w:color w:val="008000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B6BAC2"/>
              <w:right w:val="nil"/>
            </w:tcBorders>
          </w:tcPr>
          <w:p w14:paraId="327D1D8E" w14:textId="77777777" w:rsidR="00F50227" w:rsidRPr="000258B8" w:rsidRDefault="00F50227" w:rsidP="00F50227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7DF425C0" w14:textId="50B6F1DC" w:rsidR="00F50227" w:rsidRPr="000258B8" w:rsidRDefault="00050EA4" w:rsidP="00F50227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B6BAC2"/>
              <w:right w:val="single" w:sz="8" w:space="0" w:color="B6BAC2"/>
            </w:tcBorders>
          </w:tcPr>
          <w:p w14:paraId="1A592379" w14:textId="1AD56C91" w:rsidR="00F50227" w:rsidRPr="000258B8" w:rsidRDefault="00F50227" w:rsidP="00F50227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  <w:bookmarkEnd w:id="0"/>
    </w:tbl>
    <w:p w14:paraId="27FE2AC1" w14:textId="77777777" w:rsidR="00B76579" w:rsidRPr="000258B8" w:rsidRDefault="00B76579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1063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236"/>
        <w:gridCol w:w="473"/>
        <w:gridCol w:w="1418"/>
        <w:gridCol w:w="709"/>
        <w:gridCol w:w="3543"/>
        <w:gridCol w:w="426"/>
        <w:gridCol w:w="425"/>
        <w:gridCol w:w="2977"/>
        <w:gridCol w:w="427"/>
      </w:tblGrid>
      <w:tr w:rsidR="008C5854" w:rsidRPr="000258B8" w14:paraId="7F46C0D1" w14:textId="77777777" w:rsidTr="00AB3A82">
        <w:trPr>
          <w:trHeight w:hRule="exact" w:val="397"/>
        </w:trPr>
        <w:tc>
          <w:tcPr>
            <w:tcW w:w="709" w:type="dxa"/>
            <w:gridSpan w:val="2"/>
            <w:vMerge w:val="restart"/>
            <w:tcBorders>
              <w:top w:val="single" w:sz="18" w:space="0" w:color="A31739"/>
              <w:left w:val="single" w:sz="18" w:space="0" w:color="A31739"/>
              <w:bottom w:val="nil"/>
            </w:tcBorders>
            <w:shd w:val="clear" w:color="auto" w:fill="auto"/>
          </w:tcPr>
          <w:p w14:paraId="1442C1EB" w14:textId="77777777" w:rsidR="008C5854" w:rsidRDefault="008C5854" w:rsidP="00682356">
            <w:pPr>
              <w:rPr>
                <w:rFonts w:asciiTheme="minorHAnsi" w:hAnsiTheme="minorHAnsi" w:cstheme="minorHAnsi"/>
                <w:color w:val="FFFFFF"/>
                <w:lang w:val="en-GB"/>
              </w:rPr>
            </w:pPr>
          </w:p>
          <w:p w14:paraId="5CBAE389" w14:textId="19C091F1" w:rsidR="00AB3A82" w:rsidRPr="00AB3A82" w:rsidRDefault="00AB3A82" w:rsidP="00AB3A82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4"/>
                <w:szCs w:val="24"/>
                <w:lang w:val="en-GB"/>
              </w:rPr>
            </w:r>
            <w:r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6521" w:type="dxa"/>
            <w:gridSpan w:val="5"/>
            <w:tcBorders>
              <w:top w:val="single" w:sz="18" w:space="0" w:color="A31739"/>
              <w:bottom w:val="nil"/>
            </w:tcBorders>
            <w:shd w:val="clear" w:color="auto" w:fill="auto"/>
            <w:vAlign w:val="center"/>
          </w:tcPr>
          <w:p w14:paraId="08B7EC2B" w14:textId="14B2D949" w:rsidR="008C5854" w:rsidRPr="00AB3A82" w:rsidRDefault="008C5854" w:rsidP="00682356">
            <w:pP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lang w:val="en-GB"/>
              </w:rPr>
            </w:pPr>
            <w:r w:rsidRPr="00AB3A82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lang w:val="en-GB"/>
              </w:rPr>
              <w:t>Es</w:t>
            </w:r>
            <w:r w:rsidR="00050EA4" w:rsidRPr="00AB3A82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lang w:val="en-GB"/>
              </w:rPr>
              <w:t>c</w:t>
            </w:r>
            <w:r w:rsidRPr="00AB3A82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lang w:val="en-GB"/>
              </w:rPr>
              <w:t>alation</w:t>
            </w:r>
            <w:r w:rsidR="00050EA4" w:rsidRPr="00AB3A82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lang w:val="en-GB"/>
              </w:rPr>
              <w:t xml:space="preserve"> level</w:t>
            </w:r>
            <w:r w:rsidRPr="00AB3A82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lang w:val="en-GB"/>
              </w:rPr>
              <w:t xml:space="preserve"> E4</w:t>
            </w:r>
          </w:p>
        </w:tc>
        <w:tc>
          <w:tcPr>
            <w:tcW w:w="3404" w:type="dxa"/>
            <w:gridSpan w:val="2"/>
            <w:tcBorders>
              <w:top w:val="single" w:sz="18" w:space="0" w:color="A31739"/>
              <w:bottom w:val="nil"/>
              <w:right w:val="single" w:sz="18" w:space="0" w:color="A31739"/>
            </w:tcBorders>
            <w:shd w:val="clear" w:color="auto" w:fill="auto"/>
            <w:vAlign w:val="center"/>
          </w:tcPr>
          <w:p w14:paraId="12EBE898" w14:textId="77777777" w:rsidR="008C5854" w:rsidRPr="000258B8" w:rsidRDefault="008C5854" w:rsidP="008C5854">
            <w:pPr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</w:p>
        </w:tc>
      </w:tr>
      <w:tr w:rsidR="008C5854" w:rsidRPr="009B248E" w14:paraId="294041B0" w14:textId="77777777" w:rsidTr="00AB3A82">
        <w:trPr>
          <w:trHeight w:hRule="exact" w:val="284"/>
        </w:trPr>
        <w:tc>
          <w:tcPr>
            <w:tcW w:w="709" w:type="dxa"/>
            <w:gridSpan w:val="2"/>
            <w:vMerge/>
            <w:tcBorders>
              <w:top w:val="nil"/>
              <w:left w:val="single" w:sz="18" w:space="0" w:color="A31739"/>
              <w:bottom w:val="single" w:sz="18" w:space="0" w:color="A31739"/>
            </w:tcBorders>
            <w:shd w:val="clear" w:color="auto" w:fill="auto"/>
          </w:tcPr>
          <w:p w14:paraId="58601B91" w14:textId="77777777" w:rsidR="008C5854" w:rsidRPr="000258B8" w:rsidRDefault="008C5854" w:rsidP="00B76579">
            <w:pPr>
              <w:rPr>
                <w:rFonts w:asciiTheme="minorHAnsi" w:hAnsiTheme="minorHAnsi" w:cstheme="minorHAnsi"/>
                <w:color w:val="FFFFFF"/>
                <w:lang w:val="en-GB"/>
              </w:rPr>
            </w:pPr>
          </w:p>
        </w:tc>
        <w:tc>
          <w:tcPr>
            <w:tcW w:w="6521" w:type="dxa"/>
            <w:gridSpan w:val="5"/>
            <w:tcBorders>
              <w:top w:val="nil"/>
              <w:bottom w:val="single" w:sz="18" w:space="0" w:color="A31739"/>
            </w:tcBorders>
            <w:shd w:val="clear" w:color="auto" w:fill="auto"/>
            <w:vAlign w:val="center"/>
          </w:tcPr>
          <w:p w14:paraId="7A0E7D70" w14:textId="1B7F40C2" w:rsidR="008C5854" w:rsidRPr="00AB3A82" w:rsidRDefault="00050EA4" w:rsidP="00B76579">
            <w:pP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AB3A82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  <w:t>Phase Out</w:t>
            </w:r>
            <w:r w:rsidR="008C5854" w:rsidRPr="00AB3A82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  <w:t xml:space="preserve"> (</w:t>
            </w:r>
            <w:r w:rsidRPr="00AB3A82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  <w:t>replacement of supplier</w:t>
            </w:r>
            <w:r w:rsidR="008C5854" w:rsidRPr="00AB3A82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  <w:t>)</w:t>
            </w:r>
          </w:p>
        </w:tc>
        <w:tc>
          <w:tcPr>
            <w:tcW w:w="3404" w:type="dxa"/>
            <w:gridSpan w:val="2"/>
            <w:tcBorders>
              <w:top w:val="nil"/>
              <w:bottom w:val="single" w:sz="18" w:space="0" w:color="A31739"/>
              <w:right w:val="single" w:sz="18" w:space="0" w:color="A31739"/>
            </w:tcBorders>
            <w:shd w:val="clear" w:color="auto" w:fill="auto"/>
            <w:vAlign w:val="center"/>
          </w:tcPr>
          <w:p w14:paraId="18EF23E2" w14:textId="77777777" w:rsidR="008C5854" w:rsidRPr="000258B8" w:rsidRDefault="008C5854" w:rsidP="008C5854">
            <w:pPr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</w:p>
        </w:tc>
      </w:tr>
      <w:tr w:rsidR="00203CED" w:rsidRPr="009B248E" w14:paraId="6D5216F5" w14:textId="77777777" w:rsidTr="00AB3A82">
        <w:trPr>
          <w:trHeight w:hRule="exact" w:val="642"/>
        </w:trPr>
        <w:tc>
          <w:tcPr>
            <w:tcW w:w="10634" w:type="dxa"/>
            <w:gridSpan w:val="9"/>
            <w:tcBorders>
              <w:top w:val="single" w:sz="18" w:space="0" w:color="A31739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auto"/>
          </w:tcPr>
          <w:p w14:paraId="745677DE" w14:textId="77777777" w:rsidR="00203CED" w:rsidRPr="000258B8" w:rsidRDefault="00203CED" w:rsidP="00203CED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  <w:t>Reason for classification / definition of actions:</w:t>
            </w:r>
          </w:p>
          <w:p w14:paraId="3A8722E2" w14:textId="344169E6" w:rsidR="00203CED" w:rsidRPr="000258B8" w:rsidRDefault="00203CED" w:rsidP="00203CED">
            <w:pPr>
              <w:spacing w:before="40"/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  <w:r w:rsidRPr="000258B8">
              <w:rPr>
                <w:rFonts w:asciiTheme="minorHAnsi" w:hAnsiTheme="minorHAnsi" w:cstheme="minorHAnsi"/>
                <w:noProof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fldChar w:fldCharType="end"/>
            </w:r>
          </w:p>
        </w:tc>
      </w:tr>
      <w:tr w:rsidR="00AB3A82" w:rsidRPr="000258B8" w14:paraId="0B85C483" w14:textId="77777777" w:rsidTr="00AB3A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60"/>
        </w:trPr>
        <w:tc>
          <w:tcPr>
            <w:tcW w:w="236" w:type="dxa"/>
            <w:tcBorders>
              <w:top w:val="single" w:sz="8" w:space="0" w:color="B6BAC2"/>
              <w:left w:val="single" w:sz="8" w:space="0" w:color="B6BAC2"/>
              <w:bottom w:val="nil"/>
              <w:right w:val="nil"/>
            </w:tcBorders>
            <w:vAlign w:val="bottom"/>
          </w:tcPr>
          <w:p w14:paraId="4C6FDD82" w14:textId="77777777" w:rsidR="00AB3A82" w:rsidRPr="000258B8" w:rsidRDefault="00AB3A82" w:rsidP="00EC33D0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891" w:type="dxa"/>
            <w:gridSpan w:val="2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7A919C6A" w14:textId="77777777" w:rsidR="00AB3A82" w:rsidRPr="000258B8" w:rsidRDefault="00AB3A82" w:rsidP="00EC33D0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8" w:space="0" w:color="B6BAC2"/>
              <w:left w:val="nil"/>
              <w:bottom w:val="nil"/>
              <w:right w:val="nil"/>
            </w:tcBorders>
            <w:vAlign w:val="bottom"/>
          </w:tcPr>
          <w:p w14:paraId="3F2A86B1" w14:textId="77777777" w:rsidR="00AB3A82" w:rsidRPr="000258B8" w:rsidRDefault="00AB3A82" w:rsidP="00EC33D0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543" w:type="dxa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5D7E1BA0" w14:textId="77777777" w:rsidR="00AB3A82" w:rsidRPr="000258B8" w:rsidRDefault="00AB3A82" w:rsidP="00EC33D0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B6BAC2"/>
              <w:left w:val="nil"/>
              <w:bottom w:val="nil"/>
              <w:right w:val="nil"/>
            </w:tcBorders>
            <w:vAlign w:val="bottom"/>
          </w:tcPr>
          <w:p w14:paraId="49F6B579" w14:textId="77777777" w:rsidR="00AB3A82" w:rsidRPr="000258B8" w:rsidRDefault="00AB3A82" w:rsidP="00EC33D0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189CAF76" w14:textId="77777777" w:rsidR="00AB3A82" w:rsidRPr="000258B8" w:rsidRDefault="00AB3A82" w:rsidP="00EC33D0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single" w:sz="8" w:space="0" w:color="B6BAC2"/>
              <w:left w:val="nil"/>
              <w:bottom w:val="nil"/>
              <w:right w:val="single" w:sz="8" w:space="0" w:color="B6BAC2"/>
            </w:tcBorders>
            <w:vAlign w:val="bottom"/>
          </w:tcPr>
          <w:p w14:paraId="4E0406CD" w14:textId="77777777" w:rsidR="00AB3A82" w:rsidRPr="000258B8" w:rsidRDefault="00AB3A82" w:rsidP="00EC33D0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AB3A82" w:rsidRPr="000258B8" w14:paraId="441B4F32" w14:textId="77777777" w:rsidTr="00AB3A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3"/>
        </w:trPr>
        <w:tc>
          <w:tcPr>
            <w:tcW w:w="236" w:type="dxa"/>
            <w:tcBorders>
              <w:top w:val="nil"/>
              <w:left w:val="single" w:sz="8" w:space="0" w:color="B6BAC2"/>
              <w:bottom w:val="single" w:sz="8" w:space="0" w:color="B6BAC2"/>
              <w:right w:val="nil"/>
            </w:tcBorders>
          </w:tcPr>
          <w:p w14:paraId="25D0877E" w14:textId="77777777" w:rsidR="00AB3A82" w:rsidRPr="000258B8" w:rsidRDefault="00AB3A82" w:rsidP="00EC33D0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891" w:type="dxa"/>
            <w:gridSpan w:val="2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4BEAC590" w14:textId="77777777" w:rsidR="00AB3A82" w:rsidRPr="000258B8" w:rsidRDefault="00AB3A82" w:rsidP="00EC33D0">
            <w:pPr>
              <w:rPr>
                <w:rFonts w:asciiTheme="minorHAnsi" w:hAnsiTheme="minorHAnsi" w:cstheme="minorHAnsi"/>
                <w:color w:val="008000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Date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B6BAC2"/>
              <w:right w:val="nil"/>
            </w:tcBorders>
          </w:tcPr>
          <w:p w14:paraId="08AA0885" w14:textId="77777777" w:rsidR="00AB3A82" w:rsidRPr="000258B8" w:rsidRDefault="00AB3A82" w:rsidP="00EC33D0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543" w:type="dxa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7E159CAC" w14:textId="77777777" w:rsidR="00AB3A82" w:rsidRPr="000258B8" w:rsidRDefault="00AB3A82" w:rsidP="00EC33D0">
            <w:pPr>
              <w:rPr>
                <w:rFonts w:asciiTheme="minorHAnsi" w:hAnsiTheme="minorHAnsi" w:cstheme="minorHAnsi"/>
                <w:color w:val="008000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B6BAC2"/>
              <w:right w:val="nil"/>
            </w:tcBorders>
          </w:tcPr>
          <w:p w14:paraId="1E2861D5" w14:textId="77777777" w:rsidR="00AB3A82" w:rsidRPr="000258B8" w:rsidRDefault="00AB3A82" w:rsidP="00EC33D0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0E3DD8DC" w14:textId="77777777" w:rsidR="00AB3A82" w:rsidRPr="000258B8" w:rsidRDefault="00AB3A82" w:rsidP="00EC33D0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B6BAC2"/>
              <w:right w:val="single" w:sz="8" w:space="0" w:color="B6BAC2"/>
            </w:tcBorders>
          </w:tcPr>
          <w:p w14:paraId="75B53767" w14:textId="77777777" w:rsidR="00AB3A82" w:rsidRPr="000258B8" w:rsidRDefault="00AB3A82" w:rsidP="00EC33D0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</w:tbl>
    <w:p w14:paraId="2124B356" w14:textId="77777777" w:rsidR="00B76579" w:rsidRPr="000258B8" w:rsidRDefault="00B76579">
      <w:pPr>
        <w:rPr>
          <w:rFonts w:asciiTheme="minorHAnsi" w:hAnsiTheme="minorHAnsi" w:cstheme="minorHAnsi"/>
          <w:sz w:val="12"/>
          <w:szCs w:val="12"/>
          <w:lang w:val="en-GB"/>
        </w:rPr>
      </w:pPr>
    </w:p>
    <w:p w14:paraId="27C7002E" w14:textId="77777777" w:rsidR="00B76579" w:rsidRPr="000258B8" w:rsidRDefault="00B76579" w:rsidP="006E01CE">
      <w:pPr>
        <w:rPr>
          <w:rFonts w:asciiTheme="minorHAnsi" w:hAnsiTheme="minorHAnsi" w:cstheme="minorHAnsi"/>
          <w:sz w:val="2"/>
          <w:szCs w:val="2"/>
          <w:lang w:val="en-GB"/>
        </w:rPr>
      </w:pPr>
    </w:p>
    <w:sectPr w:rsidR="00B76579" w:rsidRPr="000258B8" w:rsidSect="00BE6B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oddPage"/>
      <w:pgSz w:w="11907" w:h="16840" w:code="9"/>
      <w:pgMar w:top="922" w:right="562" w:bottom="432" w:left="850" w:header="547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77783" w14:textId="77777777" w:rsidR="009301EF" w:rsidRDefault="009301EF">
      <w:r>
        <w:separator/>
      </w:r>
    </w:p>
  </w:endnote>
  <w:endnote w:type="continuationSeparator" w:id="0">
    <w:p w14:paraId="56002A57" w14:textId="77777777" w:rsidR="009301EF" w:rsidRDefault="0093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70ADDFB-4E0E-4F4C-BFEC-048C51F7A5F2}"/>
    <w:embedBold r:id="rId2" w:fontKey="{B8D9A18B-11E6-4B33-BA39-ABFD8584F7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B142270-7EE2-468B-97D4-B21BACBDF7CE}"/>
    <w:embedBold r:id="rId4" w:fontKey="{28CFA3F8-1993-4F70-92E3-B8AC149428A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9AE6CC4-E048-4801-939C-C8E596B731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239E423-53A0-44FC-B5FA-B5E7C124C13D}"/>
    <w:embedBold r:id="rId7" w:fontKey="{75B4A00C-70AF-4167-B4A2-80FB80BF31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75BD2D0-6B46-4631-81EF-28F138B9BB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59397" w14:textId="77777777" w:rsidR="00AB3A82" w:rsidRDefault="00AB3A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0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31"/>
      <w:gridCol w:w="3331"/>
      <w:gridCol w:w="3938"/>
    </w:tblGrid>
    <w:tr w:rsidR="003152E8" w:rsidRPr="00246D27" w14:paraId="77EEA0CD" w14:textId="77777777" w:rsidTr="00BE6BA6">
      <w:tc>
        <w:tcPr>
          <w:tcW w:w="3331" w:type="dxa"/>
        </w:tcPr>
        <w:p w14:paraId="58EEB8F3" w14:textId="27E1FF37" w:rsidR="003152E8" w:rsidRDefault="00167FA6" w:rsidP="00867570">
          <w:pPr>
            <w:pStyle w:val="Header"/>
            <w:tabs>
              <w:tab w:val="clear" w:pos="4536"/>
              <w:tab w:val="right" w:pos="10206"/>
            </w:tabs>
            <w:rPr>
              <w:szCs w:val="16"/>
            </w:rPr>
          </w:pPr>
          <w:r>
            <w:rPr>
              <w:noProof/>
              <w:szCs w:val="16"/>
            </w:rPr>
            <w:pict w14:anchorId="2408AB9C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SIPCM7b5e4f9eba4929ae0c756282" o:spid="_x0000_s2055" type="#_x0000_t202" alt="{&quot;HashCode&quot;:-80558943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5pt;z-index:251659264;mso-wrap-style:square;mso-position-horizontal:absolute;mso-position-horizontal-relative:page;mso-position-vertical:absolute;mso-position-vertical-relative:page;v-text-anchor:bottom" o:allowincell="f" filled="f" stroked="f">
                <v:textbox inset=",0,,0">
                  <w:txbxContent>
                    <w:p w14:paraId="7BAC5636" w14:textId="1D744DF4" w:rsidR="00167FA6" w:rsidRPr="00167FA6" w:rsidRDefault="00167FA6" w:rsidP="00261709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167FA6">
                        <w:rPr>
                          <w:rFonts w:ascii="Calibri" w:hAnsi="Calibri" w:cs="Calibri"/>
                          <w:color w:val="000000"/>
                        </w:rPr>
                        <w:t>PUBLIC</w:t>
                      </w:r>
                    </w:p>
                  </w:txbxContent>
                </v:textbox>
                <w10:wrap anchorx="page" anchory="page"/>
              </v:shape>
            </w:pict>
          </w:r>
          <w:r w:rsidR="003152E8" w:rsidRPr="00350FCD">
            <w:rPr>
              <w:szCs w:val="16"/>
            </w:rPr>
            <w:t>A</w:t>
          </w:r>
          <w:r w:rsidR="00050EA4">
            <w:rPr>
              <w:szCs w:val="16"/>
            </w:rPr>
            <w:t>ppendix</w:t>
          </w:r>
          <w:r w:rsidR="003152E8" w:rsidRPr="00350FCD">
            <w:rPr>
              <w:szCs w:val="16"/>
            </w:rPr>
            <w:t xml:space="preserve"> 1</w:t>
          </w:r>
          <w:r w:rsidR="00AB3A82">
            <w:rPr>
              <w:szCs w:val="16"/>
            </w:rPr>
            <w:t xml:space="preserve"> </w:t>
          </w:r>
          <w:proofErr w:type="spellStart"/>
          <w:r w:rsidR="00AB3A82">
            <w:rPr>
              <w:szCs w:val="16"/>
            </w:rPr>
            <w:t>of</w:t>
          </w:r>
          <w:proofErr w:type="spellEnd"/>
          <w:r w:rsidR="00AB3A82">
            <w:rPr>
              <w:szCs w:val="16"/>
            </w:rPr>
            <w:t xml:space="preserve"> P 174245</w:t>
          </w:r>
        </w:p>
        <w:p w14:paraId="3D75B52C" w14:textId="096DEB76" w:rsidR="00167FA6" w:rsidRPr="00896BA3" w:rsidRDefault="00167FA6" w:rsidP="00867570">
          <w:pPr>
            <w:pStyle w:val="Header"/>
            <w:tabs>
              <w:tab w:val="clear" w:pos="4536"/>
              <w:tab w:val="right" w:pos="10206"/>
            </w:tabs>
            <w:rPr>
              <w:szCs w:val="16"/>
            </w:rPr>
          </w:pPr>
        </w:p>
      </w:tc>
      <w:tc>
        <w:tcPr>
          <w:tcW w:w="3331" w:type="dxa"/>
        </w:tcPr>
        <w:p w14:paraId="67B42B1B" w14:textId="3881F77A" w:rsidR="003152E8" w:rsidRPr="00246D27" w:rsidRDefault="00050EA4" w:rsidP="00867570">
          <w:pPr>
            <w:pStyle w:val="Header"/>
            <w:tabs>
              <w:tab w:val="clear" w:pos="4536"/>
              <w:tab w:val="right" w:pos="10206"/>
            </w:tabs>
            <w:jc w:val="center"/>
            <w:rPr>
              <w:szCs w:val="16"/>
            </w:rPr>
          </w:pPr>
          <w:r>
            <w:rPr>
              <w:snapToGrid w:val="0"/>
              <w:szCs w:val="16"/>
            </w:rPr>
            <w:t>Page</w:t>
          </w:r>
          <w:r w:rsidR="003152E8" w:rsidRPr="00246D27">
            <w:rPr>
              <w:snapToGrid w:val="0"/>
              <w:szCs w:val="16"/>
            </w:rPr>
            <w:t xml:space="preserve"> </w:t>
          </w:r>
          <w:r w:rsidR="002E0344" w:rsidRPr="00246D27">
            <w:rPr>
              <w:snapToGrid w:val="0"/>
              <w:szCs w:val="16"/>
            </w:rPr>
            <w:fldChar w:fldCharType="begin"/>
          </w:r>
          <w:r w:rsidR="003152E8" w:rsidRPr="00246D27">
            <w:rPr>
              <w:snapToGrid w:val="0"/>
              <w:szCs w:val="16"/>
            </w:rPr>
            <w:instrText xml:space="preserve"> PAGE </w:instrText>
          </w:r>
          <w:r w:rsidR="002E0344" w:rsidRPr="00246D27">
            <w:rPr>
              <w:snapToGrid w:val="0"/>
              <w:szCs w:val="16"/>
            </w:rPr>
            <w:fldChar w:fldCharType="separate"/>
          </w:r>
          <w:r w:rsidR="00C03049">
            <w:rPr>
              <w:noProof/>
              <w:snapToGrid w:val="0"/>
              <w:szCs w:val="16"/>
            </w:rPr>
            <w:t>1</w:t>
          </w:r>
          <w:r w:rsidR="002E0344" w:rsidRPr="00246D27">
            <w:rPr>
              <w:snapToGrid w:val="0"/>
              <w:szCs w:val="16"/>
            </w:rPr>
            <w:fldChar w:fldCharType="end"/>
          </w:r>
          <w:r w:rsidR="003152E8" w:rsidRPr="00246D27">
            <w:rPr>
              <w:snapToGrid w:val="0"/>
              <w:szCs w:val="16"/>
            </w:rPr>
            <w:t xml:space="preserve"> </w:t>
          </w:r>
          <w:proofErr w:type="spellStart"/>
          <w:r>
            <w:rPr>
              <w:snapToGrid w:val="0"/>
              <w:szCs w:val="16"/>
            </w:rPr>
            <w:t>of</w:t>
          </w:r>
          <w:proofErr w:type="spellEnd"/>
          <w:r w:rsidR="003152E8" w:rsidRPr="00246D27">
            <w:rPr>
              <w:snapToGrid w:val="0"/>
              <w:szCs w:val="16"/>
            </w:rPr>
            <w:t xml:space="preserve"> </w:t>
          </w:r>
          <w:r w:rsidR="002E0344" w:rsidRPr="00246D27">
            <w:rPr>
              <w:snapToGrid w:val="0"/>
              <w:szCs w:val="16"/>
            </w:rPr>
            <w:fldChar w:fldCharType="begin"/>
          </w:r>
          <w:r w:rsidR="003152E8" w:rsidRPr="00246D27">
            <w:rPr>
              <w:snapToGrid w:val="0"/>
              <w:szCs w:val="16"/>
            </w:rPr>
            <w:instrText xml:space="preserve"> NUMPAGES </w:instrText>
          </w:r>
          <w:r w:rsidR="002E0344" w:rsidRPr="00246D27">
            <w:rPr>
              <w:snapToGrid w:val="0"/>
              <w:szCs w:val="16"/>
            </w:rPr>
            <w:fldChar w:fldCharType="separate"/>
          </w:r>
          <w:r w:rsidR="00C03049">
            <w:rPr>
              <w:noProof/>
              <w:snapToGrid w:val="0"/>
              <w:szCs w:val="16"/>
            </w:rPr>
            <w:t>1</w:t>
          </w:r>
          <w:r w:rsidR="002E0344" w:rsidRPr="00246D27">
            <w:rPr>
              <w:snapToGrid w:val="0"/>
              <w:szCs w:val="16"/>
            </w:rPr>
            <w:fldChar w:fldCharType="end"/>
          </w:r>
        </w:p>
      </w:tc>
      <w:tc>
        <w:tcPr>
          <w:tcW w:w="3938" w:type="dxa"/>
        </w:tcPr>
        <w:p w14:paraId="05E687A6" w14:textId="71AC0598" w:rsidR="003152E8" w:rsidRPr="00246D27" w:rsidRDefault="00050EA4" w:rsidP="00C03049">
          <w:pPr>
            <w:pStyle w:val="Header"/>
            <w:tabs>
              <w:tab w:val="clear" w:pos="4536"/>
              <w:tab w:val="right" w:pos="10206"/>
            </w:tabs>
            <w:jc w:val="right"/>
            <w:rPr>
              <w:szCs w:val="16"/>
            </w:rPr>
          </w:pPr>
          <w:proofErr w:type="spellStart"/>
          <w:r>
            <w:rPr>
              <w:szCs w:val="16"/>
            </w:rPr>
            <w:t>Issue</w:t>
          </w:r>
          <w:proofErr w:type="spellEnd"/>
          <w:r w:rsidR="00527C70">
            <w:rPr>
              <w:szCs w:val="16"/>
            </w:rPr>
            <w:t>:</w:t>
          </w:r>
          <w:r w:rsidR="003152E8" w:rsidRPr="00246D27">
            <w:rPr>
              <w:szCs w:val="16"/>
            </w:rPr>
            <w:t xml:space="preserve"> </w:t>
          </w:r>
          <w:r w:rsidR="00527C70">
            <w:rPr>
              <w:szCs w:val="16"/>
            </w:rPr>
            <w:t>Version „</w:t>
          </w:r>
          <w:r w:rsidR="00AB3A82">
            <w:rPr>
              <w:szCs w:val="16"/>
            </w:rPr>
            <w:t>B</w:t>
          </w:r>
          <w:r w:rsidR="00527C70">
            <w:rPr>
              <w:szCs w:val="16"/>
            </w:rPr>
            <w:t xml:space="preserve">“ </w:t>
          </w:r>
          <w:r w:rsidR="003152E8">
            <w:rPr>
              <w:szCs w:val="16"/>
            </w:rPr>
            <w:t>20</w:t>
          </w:r>
          <w:r w:rsidR="0009251B">
            <w:rPr>
              <w:szCs w:val="16"/>
            </w:rPr>
            <w:t>2</w:t>
          </w:r>
          <w:r w:rsidR="00AB3A82">
            <w:rPr>
              <w:szCs w:val="16"/>
            </w:rPr>
            <w:t>2</w:t>
          </w:r>
          <w:r w:rsidR="00C03049">
            <w:rPr>
              <w:szCs w:val="16"/>
            </w:rPr>
            <w:t>-</w:t>
          </w:r>
          <w:r w:rsidR="0009251B">
            <w:rPr>
              <w:szCs w:val="16"/>
            </w:rPr>
            <w:t>0</w:t>
          </w:r>
          <w:r w:rsidR="00AB3A82">
            <w:rPr>
              <w:szCs w:val="16"/>
            </w:rPr>
            <w:t>4</w:t>
          </w:r>
          <w:r w:rsidR="003152E8">
            <w:rPr>
              <w:szCs w:val="16"/>
            </w:rPr>
            <w:t xml:space="preserve"> </w:t>
          </w:r>
        </w:p>
      </w:tc>
    </w:tr>
  </w:tbl>
  <w:p w14:paraId="189BCCD7" w14:textId="593A2D20" w:rsidR="000D41A7" w:rsidRPr="002D6FFF" w:rsidRDefault="000D41A7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C258F" w14:textId="77777777" w:rsidR="00AB3A82" w:rsidRDefault="00AB3A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7E72F" w14:textId="77777777" w:rsidR="009301EF" w:rsidRDefault="009301EF">
      <w:r>
        <w:separator/>
      </w:r>
    </w:p>
  </w:footnote>
  <w:footnote w:type="continuationSeparator" w:id="0">
    <w:p w14:paraId="20175840" w14:textId="77777777" w:rsidR="009301EF" w:rsidRDefault="00930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BC797" w14:textId="77777777" w:rsidR="000D41A7" w:rsidRDefault="009301EF">
    <w:pPr>
      <w:pStyle w:val="Header"/>
    </w:pPr>
    <w:r>
      <w:rPr>
        <w:noProof/>
      </w:rPr>
      <w:pict w14:anchorId="22DC25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559.55pt;height:159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ntwur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0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00"/>
    </w:tblGrid>
    <w:tr w:rsidR="003152E8" w14:paraId="3EFD319F" w14:textId="77777777" w:rsidTr="00BE6BA6">
      <w:trPr>
        <w:trHeight w:val="360"/>
      </w:trPr>
      <w:tc>
        <w:tcPr>
          <w:tcW w:w="10600" w:type="dxa"/>
        </w:tcPr>
        <w:p w14:paraId="0B3D0533" w14:textId="428D20F5" w:rsidR="003152E8" w:rsidRDefault="00BE6BA6" w:rsidP="00867570">
          <w:pPr>
            <w:pStyle w:val="Header"/>
            <w:jc w:val="right"/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0" wp14:anchorId="5E0543FB" wp14:editId="3B3633D7">
                <wp:simplePos x="0" y="0"/>
                <wp:positionH relativeFrom="page">
                  <wp:posOffset>5474970</wp:posOffset>
                </wp:positionH>
                <wp:positionV relativeFrom="page">
                  <wp:posOffset>46990</wp:posOffset>
                </wp:positionV>
                <wp:extent cx="1254125" cy="137795"/>
                <wp:effectExtent l="19050" t="0" r="3175" b="0"/>
                <wp:wrapNone/>
                <wp:docPr id="2" name="Bild 11" descr="SCHAEFFLER_35mm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SCHAEFFLER_35mm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125" cy="137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3152E8" w14:paraId="58400D16" w14:textId="77777777" w:rsidTr="00BE6BA6">
      <w:trPr>
        <w:trHeight w:val="270"/>
      </w:trPr>
      <w:tc>
        <w:tcPr>
          <w:tcW w:w="10600" w:type="dxa"/>
          <w:vAlign w:val="center"/>
        </w:tcPr>
        <w:p w14:paraId="12656E2A" w14:textId="3A872B0C" w:rsidR="003152E8" w:rsidRDefault="003152E8" w:rsidP="006E18BD">
          <w:pPr>
            <w:pStyle w:val="Header"/>
          </w:pPr>
        </w:p>
      </w:tc>
    </w:tr>
  </w:tbl>
  <w:p w14:paraId="2C42D7F0" w14:textId="77777777" w:rsidR="000D41A7" w:rsidRPr="003152E8" w:rsidRDefault="000D41A7" w:rsidP="003152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9EADA" w14:textId="77777777" w:rsidR="000D41A7" w:rsidRDefault="009301EF">
    <w:pPr>
      <w:pStyle w:val="Header"/>
    </w:pPr>
    <w:r>
      <w:rPr>
        <w:noProof/>
      </w:rPr>
      <w:pict w14:anchorId="2DBF15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59.55pt;height:159.8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ntwur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autoHyphenation/>
  <w:hyphenationZone w:val="17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661"/>
    <w:rsid w:val="00003CD7"/>
    <w:rsid w:val="0001082E"/>
    <w:rsid w:val="0001117A"/>
    <w:rsid w:val="00011232"/>
    <w:rsid w:val="00017DA6"/>
    <w:rsid w:val="000258B8"/>
    <w:rsid w:val="00030CD7"/>
    <w:rsid w:val="000359B3"/>
    <w:rsid w:val="00050EA4"/>
    <w:rsid w:val="00051A74"/>
    <w:rsid w:val="000616F1"/>
    <w:rsid w:val="0006512E"/>
    <w:rsid w:val="00071307"/>
    <w:rsid w:val="0009251B"/>
    <w:rsid w:val="000A0FFD"/>
    <w:rsid w:val="000B0183"/>
    <w:rsid w:val="000B57D7"/>
    <w:rsid w:val="000B76CA"/>
    <w:rsid w:val="000C0D21"/>
    <w:rsid w:val="000C30AD"/>
    <w:rsid w:val="000D41A7"/>
    <w:rsid w:val="000D494E"/>
    <w:rsid w:val="000D5FAE"/>
    <w:rsid w:val="000E1F37"/>
    <w:rsid w:val="000E2F9A"/>
    <w:rsid w:val="000E670E"/>
    <w:rsid w:val="000F1160"/>
    <w:rsid w:val="000F6146"/>
    <w:rsid w:val="00103661"/>
    <w:rsid w:val="0013062A"/>
    <w:rsid w:val="0014151E"/>
    <w:rsid w:val="00141C0B"/>
    <w:rsid w:val="00147828"/>
    <w:rsid w:val="0015545A"/>
    <w:rsid w:val="0015773F"/>
    <w:rsid w:val="001602D4"/>
    <w:rsid w:val="00167FA6"/>
    <w:rsid w:val="00174421"/>
    <w:rsid w:val="00180907"/>
    <w:rsid w:val="00196719"/>
    <w:rsid w:val="001C6504"/>
    <w:rsid w:val="001C67F7"/>
    <w:rsid w:val="001D1903"/>
    <w:rsid w:val="001D5377"/>
    <w:rsid w:val="001E0162"/>
    <w:rsid w:val="001E0F2F"/>
    <w:rsid w:val="001F1CD1"/>
    <w:rsid w:val="00201794"/>
    <w:rsid w:val="00203CED"/>
    <w:rsid w:val="0021465C"/>
    <w:rsid w:val="002307F6"/>
    <w:rsid w:val="00234DBD"/>
    <w:rsid w:val="00236D94"/>
    <w:rsid w:val="0025057C"/>
    <w:rsid w:val="00261709"/>
    <w:rsid w:val="00270E78"/>
    <w:rsid w:val="00273DB6"/>
    <w:rsid w:val="0028433D"/>
    <w:rsid w:val="00284B9E"/>
    <w:rsid w:val="002B1668"/>
    <w:rsid w:val="002C38D4"/>
    <w:rsid w:val="002D6FFF"/>
    <w:rsid w:val="002E0344"/>
    <w:rsid w:val="002E0A78"/>
    <w:rsid w:val="002E759F"/>
    <w:rsid w:val="002F165F"/>
    <w:rsid w:val="002F2D9C"/>
    <w:rsid w:val="002F5933"/>
    <w:rsid w:val="003121A1"/>
    <w:rsid w:val="003152E8"/>
    <w:rsid w:val="00341CEE"/>
    <w:rsid w:val="00350FCD"/>
    <w:rsid w:val="003644DD"/>
    <w:rsid w:val="003663D6"/>
    <w:rsid w:val="003669C0"/>
    <w:rsid w:val="003758F5"/>
    <w:rsid w:val="00377F54"/>
    <w:rsid w:val="00382A38"/>
    <w:rsid w:val="003846CB"/>
    <w:rsid w:val="00390911"/>
    <w:rsid w:val="003920D0"/>
    <w:rsid w:val="00392EEC"/>
    <w:rsid w:val="00396492"/>
    <w:rsid w:val="003C456C"/>
    <w:rsid w:val="003E1A7F"/>
    <w:rsid w:val="003F48E4"/>
    <w:rsid w:val="003F7151"/>
    <w:rsid w:val="0041100F"/>
    <w:rsid w:val="00412416"/>
    <w:rsid w:val="00456D45"/>
    <w:rsid w:val="00457F54"/>
    <w:rsid w:val="00462BE7"/>
    <w:rsid w:val="00464BBA"/>
    <w:rsid w:val="00473511"/>
    <w:rsid w:val="00485CC9"/>
    <w:rsid w:val="004909E9"/>
    <w:rsid w:val="00494F08"/>
    <w:rsid w:val="00497E38"/>
    <w:rsid w:val="004A023F"/>
    <w:rsid w:val="004C5371"/>
    <w:rsid w:val="004D4115"/>
    <w:rsid w:val="004D5720"/>
    <w:rsid w:val="004F0456"/>
    <w:rsid w:val="004F1FAD"/>
    <w:rsid w:val="0050134A"/>
    <w:rsid w:val="00501A49"/>
    <w:rsid w:val="00503F48"/>
    <w:rsid w:val="00507311"/>
    <w:rsid w:val="00523ABC"/>
    <w:rsid w:val="00525091"/>
    <w:rsid w:val="00527C70"/>
    <w:rsid w:val="005337AF"/>
    <w:rsid w:val="00534D75"/>
    <w:rsid w:val="00535C22"/>
    <w:rsid w:val="00537C42"/>
    <w:rsid w:val="00542F7C"/>
    <w:rsid w:val="00553CC0"/>
    <w:rsid w:val="0055660F"/>
    <w:rsid w:val="00563055"/>
    <w:rsid w:val="00575137"/>
    <w:rsid w:val="00577103"/>
    <w:rsid w:val="0057777A"/>
    <w:rsid w:val="0058510B"/>
    <w:rsid w:val="00590071"/>
    <w:rsid w:val="00591D7A"/>
    <w:rsid w:val="005955D6"/>
    <w:rsid w:val="005B46A8"/>
    <w:rsid w:val="005C034A"/>
    <w:rsid w:val="005C2B78"/>
    <w:rsid w:val="005E066A"/>
    <w:rsid w:val="005F224A"/>
    <w:rsid w:val="005F5997"/>
    <w:rsid w:val="005F5A42"/>
    <w:rsid w:val="00602F68"/>
    <w:rsid w:val="00605CB4"/>
    <w:rsid w:val="00614AD7"/>
    <w:rsid w:val="0062778B"/>
    <w:rsid w:val="006300FA"/>
    <w:rsid w:val="00650F07"/>
    <w:rsid w:val="00651C4B"/>
    <w:rsid w:val="00662A66"/>
    <w:rsid w:val="00665356"/>
    <w:rsid w:val="00682356"/>
    <w:rsid w:val="00682A90"/>
    <w:rsid w:val="00683A65"/>
    <w:rsid w:val="006876FB"/>
    <w:rsid w:val="00687A0D"/>
    <w:rsid w:val="006A1958"/>
    <w:rsid w:val="006A5B11"/>
    <w:rsid w:val="006C1A2D"/>
    <w:rsid w:val="006C276C"/>
    <w:rsid w:val="006C39F5"/>
    <w:rsid w:val="006D3F96"/>
    <w:rsid w:val="006D502F"/>
    <w:rsid w:val="006E01CE"/>
    <w:rsid w:val="006E18BD"/>
    <w:rsid w:val="006E2817"/>
    <w:rsid w:val="006F5137"/>
    <w:rsid w:val="00701FCE"/>
    <w:rsid w:val="007128FF"/>
    <w:rsid w:val="007150CC"/>
    <w:rsid w:val="00743FC8"/>
    <w:rsid w:val="007464CF"/>
    <w:rsid w:val="00747C3F"/>
    <w:rsid w:val="0075716B"/>
    <w:rsid w:val="00771106"/>
    <w:rsid w:val="007827F8"/>
    <w:rsid w:val="00783D56"/>
    <w:rsid w:val="00795523"/>
    <w:rsid w:val="007A457C"/>
    <w:rsid w:val="007A588E"/>
    <w:rsid w:val="007A79AC"/>
    <w:rsid w:val="007B1564"/>
    <w:rsid w:val="007C5B6D"/>
    <w:rsid w:val="007C6FEA"/>
    <w:rsid w:val="0080656E"/>
    <w:rsid w:val="00815DBB"/>
    <w:rsid w:val="00815F93"/>
    <w:rsid w:val="008203F2"/>
    <w:rsid w:val="0085456B"/>
    <w:rsid w:val="00872E9A"/>
    <w:rsid w:val="0087679A"/>
    <w:rsid w:val="00881851"/>
    <w:rsid w:val="008859B3"/>
    <w:rsid w:val="0089138F"/>
    <w:rsid w:val="00897BBA"/>
    <w:rsid w:val="008A7A52"/>
    <w:rsid w:val="008C5854"/>
    <w:rsid w:val="00900BD7"/>
    <w:rsid w:val="00904E0B"/>
    <w:rsid w:val="00904FDD"/>
    <w:rsid w:val="009301EF"/>
    <w:rsid w:val="00933BAB"/>
    <w:rsid w:val="00946D4C"/>
    <w:rsid w:val="0095307D"/>
    <w:rsid w:val="0095738C"/>
    <w:rsid w:val="00965C81"/>
    <w:rsid w:val="00971905"/>
    <w:rsid w:val="00983FF7"/>
    <w:rsid w:val="009875BC"/>
    <w:rsid w:val="009A0B34"/>
    <w:rsid w:val="009A24E3"/>
    <w:rsid w:val="009B2132"/>
    <w:rsid w:val="009B248E"/>
    <w:rsid w:val="009C2D65"/>
    <w:rsid w:val="009C4BB5"/>
    <w:rsid w:val="009C6BC0"/>
    <w:rsid w:val="009C76E6"/>
    <w:rsid w:val="009D66CC"/>
    <w:rsid w:val="00A06668"/>
    <w:rsid w:val="00A12295"/>
    <w:rsid w:val="00A169C5"/>
    <w:rsid w:val="00A174C1"/>
    <w:rsid w:val="00A3118A"/>
    <w:rsid w:val="00A346DF"/>
    <w:rsid w:val="00A351F1"/>
    <w:rsid w:val="00A52E67"/>
    <w:rsid w:val="00A5338B"/>
    <w:rsid w:val="00A54446"/>
    <w:rsid w:val="00A54B0C"/>
    <w:rsid w:val="00A550CF"/>
    <w:rsid w:val="00A55602"/>
    <w:rsid w:val="00A64F54"/>
    <w:rsid w:val="00A743F9"/>
    <w:rsid w:val="00A96996"/>
    <w:rsid w:val="00AB3A82"/>
    <w:rsid w:val="00AD211E"/>
    <w:rsid w:val="00AD4387"/>
    <w:rsid w:val="00AE00DF"/>
    <w:rsid w:val="00AE042C"/>
    <w:rsid w:val="00AE174C"/>
    <w:rsid w:val="00AF0E59"/>
    <w:rsid w:val="00B0682E"/>
    <w:rsid w:val="00B16A13"/>
    <w:rsid w:val="00B16A83"/>
    <w:rsid w:val="00B37390"/>
    <w:rsid w:val="00B40DAB"/>
    <w:rsid w:val="00B465F0"/>
    <w:rsid w:val="00B56DAE"/>
    <w:rsid w:val="00B657A2"/>
    <w:rsid w:val="00B67D69"/>
    <w:rsid w:val="00B7127B"/>
    <w:rsid w:val="00B735D2"/>
    <w:rsid w:val="00B76579"/>
    <w:rsid w:val="00B81DFB"/>
    <w:rsid w:val="00B85BF4"/>
    <w:rsid w:val="00BA109D"/>
    <w:rsid w:val="00BB1295"/>
    <w:rsid w:val="00BB5F5B"/>
    <w:rsid w:val="00BC26BB"/>
    <w:rsid w:val="00BC38CB"/>
    <w:rsid w:val="00BE28C9"/>
    <w:rsid w:val="00BE6BA6"/>
    <w:rsid w:val="00BF0803"/>
    <w:rsid w:val="00C03049"/>
    <w:rsid w:val="00C04475"/>
    <w:rsid w:val="00C16C1E"/>
    <w:rsid w:val="00C20EE3"/>
    <w:rsid w:val="00C23112"/>
    <w:rsid w:val="00C2781E"/>
    <w:rsid w:val="00C32819"/>
    <w:rsid w:val="00C33981"/>
    <w:rsid w:val="00C352EA"/>
    <w:rsid w:val="00C42193"/>
    <w:rsid w:val="00C4467C"/>
    <w:rsid w:val="00C627F4"/>
    <w:rsid w:val="00C63EB0"/>
    <w:rsid w:val="00C67091"/>
    <w:rsid w:val="00C74CBB"/>
    <w:rsid w:val="00C91D18"/>
    <w:rsid w:val="00C92B15"/>
    <w:rsid w:val="00CC3F4F"/>
    <w:rsid w:val="00CC5CD3"/>
    <w:rsid w:val="00CC6AFA"/>
    <w:rsid w:val="00CD0809"/>
    <w:rsid w:val="00CD4E72"/>
    <w:rsid w:val="00CE345F"/>
    <w:rsid w:val="00CE37FC"/>
    <w:rsid w:val="00CF1FD9"/>
    <w:rsid w:val="00CF30FA"/>
    <w:rsid w:val="00CF5B88"/>
    <w:rsid w:val="00D302D7"/>
    <w:rsid w:val="00D64AC1"/>
    <w:rsid w:val="00D65D01"/>
    <w:rsid w:val="00D73711"/>
    <w:rsid w:val="00D865DF"/>
    <w:rsid w:val="00DA47A9"/>
    <w:rsid w:val="00DA56A6"/>
    <w:rsid w:val="00DB23A9"/>
    <w:rsid w:val="00DB3399"/>
    <w:rsid w:val="00DC49D1"/>
    <w:rsid w:val="00DC4BFC"/>
    <w:rsid w:val="00DF4572"/>
    <w:rsid w:val="00E102BD"/>
    <w:rsid w:val="00E217F7"/>
    <w:rsid w:val="00E235FE"/>
    <w:rsid w:val="00E45705"/>
    <w:rsid w:val="00E474A4"/>
    <w:rsid w:val="00E52145"/>
    <w:rsid w:val="00E7758C"/>
    <w:rsid w:val="00E811CA"/>
    <w:rsid w:val="00EB0796"/>
    <w:rsid w:val="00EB1A22"/>
    <w:rsid w:val="00EB551D"/>
    <w:rsid w:val="00EF7EDE"/>
    <w:rsid w:val="00F04BF4"/>
    <w:rsid w:val="00F14F59"/>
    <w:rsid w:val="00F167EF"/>
    <w:rsid w:val="00F22881"/>
    <w:rsid w:val="00F319BB"/>
    <w:rsid w:val="00F33B03"/>
    <w:rsid w:val="00F366E5"/>
    <w:rsid w:val="00F4580E"/>
    <w:rsid w:val="00F50227"/>
    <w:rsid w:val="00F56895"/>
    <w:rsid w:val="00F619EF"/>
    <w:rsid w:val="00F61A75"/>
    <w:rsid w:val="00F63CBA"/>
    <w:rsid w:val="00F66264"/>
    <w:rsid w:val="00F70CB6"/>
    <w:rsid w:val="00F70DF3"/>
    <w:rsid w:val="00F9689E"/>
    <w:rsid w:val="00FE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3FEE8172"/>
  <w15:docId w15:val="{8CE595C2-6EBA-4FD0-93A8-AC45990A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551D"/>
    <w:rPr>
      <w:rFonts w:ascii="Arial" w:hAnsi="Arial" w:cs="Arial"/>
      <w:sz w:val="16"/>
    </w:rPr>
  </w:style>
  <w:style w:type="paragraph" w:styleId="Heading1">
    <w:name w:val="heading 1"/>
    <w:basedOn w:val="Normal"/>
    <w:next w:val="Normal"/>
    <w:qFormat/>
    <w:rsid w:val="00553CC0"/>
    <w:pPr>
      <w:keepNext/>
      <w:spacing w:before="120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553CC0"/>
    <w:pPr>
      <w:keepNext/>
      <w:spacing w:before="60"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553CC0"/>
  </w:style>
  <w:style w:type="paragraph" w:customStyle="1" w:styleId="Absatz-1">
    <w:name w:val="Absatz-1"/>
    <w:basedOn w:val="Normal"/>
    <w:rsid w:val="00553CC0"/>
    <w:pPr>
      <w:tabs>
        <w:tab w:val="left" w:pos="851"/>
      </w:tabs>
      <w:spacing w:before="360"/>
      <w:ind w:left="3260" w:hanging="3260"/>
    </w:pPr>
    <w:rPr>
      <w:b/>
      <w:sz w:val="24"/>
    </w:rPr>
  </w:style>
  <w:style w:type="paragraph" w:styleId="Header">
    <w:name w:val="header"/>
    <w:basedOn w:val="Normal"/>
    <w:link w:val="HeaderChar"/>
    <w:rsid w:val="00553CC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53CC0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553CC0"/>
    <w:pPr>
      <w:shd w:val="solid" w:color="auto" w:fill="auto"/>
    </w:pPr>
    <w:rPr>
      <w:b/>
      <w:color w:val="FFFFFF"/>
    </w:rPr>
  </w:style>
  <w:style w:type="table" w:styleId="TableGrid">
    <w:name w:val="Table Grid"/>
    <w:basedOn w:val="TableNormal"/>
    <w:rsid w:val="00F16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name">
    <w:name w:val="Dokumentname"/>
    <w:basedOn w:val="Normal"/>
    <w:rsid w:val="005C034A"/>
    <w:pPr>
      <w:tabs>
        <w:tab w:val="left" w:pos="2552"/>
        <w:tab w:val="left" w:pos="4536"/>
        <w:tab w:val="left" w:pos="6804"/>
      </w:tabs>
    </w:pPr>
    <w:rPr>
      <w:b/>
      <w:sz w:val="28"/>
    </w:rPr>
  </w:style>
  <w:style w:type="paragraph" w:styleId="BalloonText">
    <w:name w:val="Balloon Text"/>
    <w:basedOn w:val="Normal"/>
    <w:link w:val="BalloonTextChar"/>
    <w:rsid w:val="000D41A7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rsid w:val="000D41A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3152E8"/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engelh1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F22F6BA56D94EB927D385C7EF2BBC" ma:contentTypeVersion="13" ma:contentTypeDescription="Create a new document." ma:contentTypeScope="" ma:versionID="15f8d32be19b46c3cd3f38f560f9c864">
  <xsd:schema xmlns:xsd="http://www.w3.org/2001/XMLSchema" xmlns:xs="http://www.w3.org/2001/XMLSchema" xmlns:p="http://schemas.microsoft.com/office/2006/metadata/properties" xmlns:ns2="d88d2eea-d631-4602-ad2a-a91fdb81db07" xmlns:ns3="12938ee4-d358-4c08-9b40-7957fe7c9c0c" targetNamespace="http://schemas.microsoft.com/office/2006/metadata/properties" ma:root="true" ma:fieldsID="84a45e17e759dcec0b363cf1bab7ce1d" ns2:_="" ns3:_="">
    <xsd:import namespace="d88d2eea-d631-4602-ad2a-a91fdb81db07"/>
    <xsd:import namespace="12938ee4-d358-4c08-9b40-7957fe7c9c0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d2eea-d631-4602-ad2a-a91fdb81db0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38ee4-d358-4c08-9b40-7957fe7c9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88d2eea-d631-4602-ad2a-a91fdb81db07">bb5dcf2b-6edd-467e-be1d-dd08b20477b2-896947635-603</_dlc_DocId>
    <_dlc_DocIdUrl xmlns="d88d2eea-d631-4602-ad2a-a91fdb81db07">
      <Url>https://worksite.sharepoint.com/sites/OG_20289/_layouts/15/DocIdRedir.aspx?ID=bb5dcf2b-6edd-467e-be1d-dd08b20477b2-896947635-603</Url>
      <Description>bb5dcf2b-6edd-467e-be1d-dd08b20477b2-896947635-603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4D2DBD-6A97-41FD-9856-FFC17FD7E79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EE25067-3433-4191-9308-D86EE8F125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1BF2CC-CAFB-41BC-8038-782B29E832BB}"/>
</file>

<file path=customXml/itemProps4.xml><?xml version="1.0" encoding="utf-8"?>
<ds:datastoreItem xmlns:ds="http://schemas.openxmlformats.org/officeDocument/2006/customXml" ds:itemID="{447D0E45-E992-4EB8-AFF0-6CCCFFC2FD33}">
  <ds:schemaRefs>
    <ds:schemaRef ds:uri="http://schemas.microsoft.com/office/2006/metadata/properties"/>
    <ds:schemaRef ds:uri="http://schemas.microsoft.com/office/infopath/2007/PartnerControls"/>
    <ds:schemaRef ds:uri="a7e996a4-7a03-45ef-bfc0-bde530dd055c"/>
    <ds:schemaRef ds:uri="c8aafc99-d565-4d3b-a1eb-052ed42065a4"/>
  </ds:schemaRefs>
</ds:datastoreItem>
</file>

<file path=customXml/itemProps5.xml><?xml version="1.0" encoding="utf-8"?>
<ds:datastoreItem xmlns:ds="http://schemas.openxmlformats.org/officeDocument/2006/customXml" ds:itemID="{3C832164-C8F9-4BFD-9E81-D7D2EC3663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engelh1.dot</Template>
  <TotalTime>37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Kapazitätsplan</vt:lpstr>
      <vt:lpstr>Kapazitätsplan</vt:lpstr>
    </vt:vector>
  </TitlesOfParts>
  <Company>Continental Teves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AQP</dc:subject>
  <dc:creator>Friedrich, Maria Th.</dc:creator>
  <cp:lastModifiedBy>Číž, Martin  WP/IWK-YKQ3</cp:lastModifiedBy>
  <cp:revision>9</cp:revision>
  <cp:lastPrinted>2022-04-11T15:07:00Z</cp:lastPrinted>
  <dcterms:created xsi:type="dcterms:W3CDTF">2022-04-11T14:34:00Z</dcterms:created>
  <dcterms:modified xsi:type="dcterms:W3CDTF">2022-04-11T15:08:00Z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verIAReportVersion">
    <vt:lpwstr>3</vt:lpwstr>
  </property>
  <property fmtid="{D5CDD505-2E9C-101B-9397-08002B2CF9AE}" pid="3" name="ContentTypeId">
    <vt:lpwstr>0x0101007CBF22F6BA56D94EB927D385C7EF2BBC</vt:lpwstr>
  </property>
  <property fmtid="{D5CDD505-2E9C-101B-9397-08002B2CF9AE}" pid="4" name="_dlc_DocIdItemGuid">
    <vt:lpwstr>1931ef25-d0b1-4457-8440-0f0d103487bd</vt:lpwstr>
  </property>
  <property fmtid="{D5CDD505-2E9C-101B-9397-08002B2CF9AE}" pid="5" name="MSIP_Label_e9bdd379-bda4-4c4c-a25f-eeec726f57e8_Enabled">
    <vt:lpwstr>true</vt:lpwstr>
  </property>
  <property fmtid="{D5CDD505-2E9C-101B-9397-08002B2CF9AE}" pid="6" name="MSIP_Label_e9bdd379-bda4-4c4c-a25f-eeec726f57e8_SetDate">
    <vt:lpwstr>2022-04-11T15:08:31Z</vt:lpwstr>
  </property>
  <property fmtid="{D5CDD505-2E9C-101B-9397-08002B2CF9AE}" pid="7" name="MSIP_Label_e9bdd379-bda4-4c4c-a25f-eeec726f57e8_Method">
    <vt:lpwstr>Privileged</vt:lpwstr>
  </property>
  <property fmtid="{D5CDD505-2E9C-101B-9397-08002B2CF9AE}" pid="8" name="MSIP_Label_e9bdd379-bda4-4c4c-a25f-eeec726f57e8_Name">
    <vt:lpwstr>e9bdd379-bda4-4c4c-a25f-eeec726f57e8</vt:lpwstr>
  </property>
  <property fmtid="{D5CDD505-2E9C-101B-9397-08002B2CF9AE}" pid="9" name="MSIP_Label_e9bdd379-bda4-4c4c-a25f-eeec726f57e8_SiteId">
    <vt:lpwstr>67416604-6509-4014-9859-45e709f53d3f</vt:lpwstr>
  </property>
  <property fmtid="{D5CDD505-2E9C-101B-9397-08002B2CF9AE}" pid="10" name="MSIP_Label_e9bdd379-bda4-4c4c-a25f-eeec726f57e8_ActionId">
    <vt:lpwstr>17c54423-d5b9-4f97-a510-45b6d6d5ca85</vt:lpwstr>
  </property>
  <property fmtid="{D5CDD505-2E9C-101B-9397-08002B2CF9AE}" pid="11" name="MSIP_Label_e9bdd379-bda4-4c4c-a25f-eeec726f57e8_ContentBits">
    <vt:lpwstr>2</vt:lpwstr>
  </property>
  <property fmtid="{D5CDD505-2E9C-101B-9397-08002B2CF9AE}" pid="12" name="Order">
    <vt:r8>1304600</vt:r8>
  </property>
  <property fmtid="{D5CDD505-2E9C-101B-9397-08002B2CF9AE}" pid="13" name="TriggerFlowInfo">
    <vt:lpwstr/>
  </property>
  <property fmtid="{D5CDD505-2E9C-101B-9397-08002B2CF9AE}" pid="14" name="_SourceUrl">
    <vt:lpwstr/>
  </property>
  <property fmtid="{D5CDD505-2E9C-101B-9397-08002B2CF9AE}" pid="15" name="_SharedFileIndex">
    <vt:lpwstr/>
  </property>
  <property fmtid="{D5CDD505-2E9C-101B-9397-08002B2CF9AE}" pid="16" name="ComplianceAssetId">
    <vt:lpwstr/>
  </property>
  <property fmtid="{D5CDD505-2E9C-101B-9397-08002B2CF9AE}" pid="17" name="_ExtendedDescription">
    <vt:lpwstr/>
  </property>
</Properties>
</file>